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sz w:val="22"/>
          <w:szCs w:val="22"/>
        </w:rPr>
        <w:alias w:val="Enter your name:"/>
        <w:tag w:val="Enter your name:"/>
        <w:id w:val="4805016"/>
        <w:placeholder>
          <w:docPart w:val="581ED08B735D49DFB782B70C200FC18B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15:appearance w15:val="hidden"/>
        <w:text/>
      </w:sdtPr>
      <w:sdtEndPr/>
      <w:sdtContent>
        <w:p w14:paraId="26D719DD" w14:textId="0AE5DDDB" w:rsidR="00351293" w:rsidRPr="00586832" w:rsidRDefault="004D11DB">
          <w:pPr>
            <w:pStyle w:val="YourName"/>
            <w:rPr>
              <w:sz w:val="22"/>
              <w:szCs w:val="22"/>
            </w:rPr>
          </w:pPr>
          <w:r>
            <w:rPr>
              <w:sz w:val="22"/>
              <w:szCs w:val="22"/>
            </w:rPr>
            <w:t>Savannah Ferrell</w:t>
          </w:r>
        </w:p>
      </w:sdtContent>
    </w:sdt>
    <w:p w14:paraId="2508076E" w14:textId="46DFA1F6" w:rsidR="00351293" w:rsidRPr="00586832" w:rsidRDefault="00203519">
      <w:pPr>
        <w:pStyle w:val="ContactInformation"/>
        <w:rPr>
          <w:sz w:val="22"/>
        </w:rPr>
      </w:pPr>
      <w:bookmarkStart w:id="0" w:name="_GoBack"/>
      <w:bookmarkEnd w:id="0"/>
      <w:r w:rsidRPr="00586832">
        <w:rPr>
          <w:sz w:val="22"/>
        </w:rPr>
        <w:t>Louisville, KY</w:t>
      </w:r>
      <w:r w:rsidR="00115D44" w:rsidRPr="00586832">
        <w:rPr>
          <w:sz w:val="22"/>
        </w:rPr>
        <w:t xml:space="preserve"> </w:t>
      </w:r>
      <w:sdt>
        <w:sdtPr>
          <w:rPr>
            <w:sz w:val="22"/>
          </w:rPr>
          <w:alias w:val="Separator:"/>
          <w:tag w:val="Separator:"/>
          <w:id w:val="852073584"/>
          <w:placeholder>
            <w:docPart w:val="ECCB07DAE7EA49D88ED6327BED539291"/>
          </w:placeholder>
          <w:temporary/>
          <w:showingPlcHdr/>
          <w15:appearance w15:val="hidden"/>
        </w:sdtPr>
        <w:sdtEndPr/>
        <w:sdtContent>
          <w:r w:rsidR="00032A20" w:rsidRPr="00586832">
            <w:rPr>
              <w:sz w:val="22"/>
            </w:rPr>
            <w:t>|</w:t>
          </w:r>
        </w:sdtContent>
      </w:sdt>
      <w:r w:rsidR="00115D44" w:rsidRPr="00586832">
        <w:rPr>
          <w:sz w:val="22"/>
        </w:rPr>
        <w:t xml:space="preserve"> </w:t>
      </w:r>
      <w:r w:rsidRPr="00586832">
        <w:rPr>
          <w:sz w:val="22"/>
        </w:rPr>
        <w:t>savannahferrellart@gmail.com</w:t>
      </w:r>
    </w:p>
    <w:p w14:paraId="4011E020" w14:textId="77777777" w:rsidR="00351293" w:rsidRPr="00586832" w:rsidRDefault="003960DE">
      <w:pPr>
        <w:pStyle w:val="SectionHeading"/>
        <w:rPr>
          <w:sz w:val="22"/>
        </w:rPr>
      </w:pPr>
      <w:sdt>
        <w:sdtPr>
          <w:rPr>
            <w:sz w:val="22"/>
          </w:rPr>
          <w:alias w:val="Education:"/>
          <w:tag w:val="Education:"/>
          <w:id w:val="-1894805864"/>
          <w:placeholder>
            <w:docPart w:val="69ACABC67E4C41B7853B86F5F43E26FE"/>
          </w:placeholder>
          <w:temporary/>
          <w:showingPlcHdr/>
          <w15:appearance w15:val="hidden"/>
        </w:sdtPr>
        <w:sdtEndPr/>
        <w:sdtContent>
          <w:r w:rsidR="00F67425" w:rsidRPr="00586832">
            <w:rPr>
              <w:sz w:val="22"/>
            </w:rPr>
            <w:t>EDUCATION</w:t>
          </w:r>
        </w:sdtContent>
      </w:sdt>
    </w:p>
    <w:p w14:paraId="08D00B50" w14:textId="77777777" w:rsidR="00351293" w:rsidRPr="00586832" w:rsidRDefault="00203519">
      <w:pPr>
        <w:pStyle w:val="Location"/>
        <w:rPr>
          <w:sz w:val="22"/>
        </w:rPr>
      </w:pPr>
      <w:r w:rsidRPr="00586832">
        <w:rPr>
          <w:sz w:val="22"/>
        </w:rPr>
        <w:t>Jefferson Community &amp; Technical College</w:t>
      </w:r>
    </w:p>
    <w:p w14:paraId="304EADD1" w14:textId="1A756E69" w:rsidR="00351293" w:rsidRPr="00586832" w:rsidRDefault="00203519" w:rsidP="00255450">
      <w:pPr>
        <w:pStyle w:val="JobTitle"/>
        <w:rPr>
          <w:sz w:val="22"/>
        </w:rPr>
      </w:pPr>
      <w:r w:rsidRPr="00586832">
        <w:rPr>
          <w:sz w:val="22"/>
        </w:rPr>
        <w:t xml:space="preserve">Associate </w:t>
      </w:r>
      <w:r w:rsidR="002272BF">
        <w:rPr>
          <w:sz w:val="22"/>
        </w:rPr>
        <w:t>in</w:t>
      </w:r>
      <w:r w:rsidRPr="00586832">
        <w:rPr>
          <w:sz w:val="22"/>
        </w:rPr>
        <w:t xml:space="preserve"> Art</w:t>
      </w:r>
      <w:r w:rsidR="00DF3B65">
        <w:rPr>
          <w:sz w:val="22"/>
        </w:rPr>
        <w:tab/>
      </w:r>
      <w:r w:rsidR="00DF3B65">
        <w:rPr>
          <w:sz w:val="22"/>
        </w:rPr>
        <w:tab/>
        <w:t xml:space="preserve">August 2012-May </w:t>
      </w:r>
      <w:r w:rsidRPr="00586832">
        <w:rPr>
          <w:sz w:val="22"/>
        </w:rPr>
        <w:t>2016</w:t>
      </w:r>
    </w:p>
    <w:p w14:paraId="556EF5C7" w14:textId="77777777" w:rsidR="00351293" w:rsidRPr="00586832" w:rsidRDefault="00351293" w:rsidP="00203519">
      <w:pPr>
        <w:pStyle w:val="NormalBodyText"/>
        <w:ind w:left="0"/>
        <w:rPr>
          <w:sz w:val="22"/>
        </w:rPr>
      </w:pPr>
    </w:p>
    <w:p w14:paraId="1CD7BEBE" w14:textId="77777777" w:rsidR="00351293" w:rsidRPr="00586832" w:rsidRDefault="00203519">
      <w:pPr>
        <w:pStyle w:val="Location"/>
        <w:rPr>
          <w:sz w:val="22"/>
        </w:rPr>
      </w:pPr>
      <w:r w:rsidRPr="00586832">
        <w:rPr>
          <w:sz w:val="22"/>
        </w:rPr>
        <w:t>Indiana University Southeast</w:t>
      </w:r>
    </w:p>
    <w:p w14:paraId="7383F82D" w14:textId="62F9A561" w:rsidR="00DF3B65" w:rsidRDefault="002272BF" w:rsidP="00DF3B65">
      <w:pPr>
        <w:pStyle w:val="JobTitle"/>
        <w:rPr>
          <w:sz w:val="22"/>
        </w:rPr>
      </w:pPr>
      <w:r w:rsidRPr="00586832">
        <w:rPr>
          <w:sz w:val="22"/>
        </w:rPr>
        <w:t>Bachelor of Fine Art</w:t>
      </w:r>
      <w:r w:rsidR="00DF3B65">
        <w:rPr>
          <w:sz w:val="22"/>
        </w:rPr>
        <w:t xml:space="preserve"> </w:t>
      </w:r>
      <w:r w:rsidR="00DF3B65">
        <w:rPr>
          <w:sz w:val="22"/>
        </w:rPr>
        <w:tab/>
      </w:r>
      <w:r w:rsidR="00DF3B65">
        <w:rPr>
          <w:sz w:val="22"/>
        </w:rPr>
        <w:tab/>
        <w:t xml:space="preserve">August 2016-May </w:t>
      </w:r>
      <w:r w:rsidR="00DF3B65" w:rsidRPr="00586832">
        <w:rPr>
          <w:sz w:val="22"/>
        </w:rPr>
        <w:t>2020</w:t>
      </w:r>
    </w:p>
    <w:p w14:paraId="46FECAE0" w14:textId="46CAF774" w:rsidR="002E6D8B" w:rsidRPr="00DF3B65" w:rsidRDefault="00203519" w:rsidP="00DF3B65">
      <w:pPr>
        <w:pStyle w:val="JobTitle"/>
        <w:ind w:left="720"/>
        <w:rPr>
          <w:sz w:val="22"/>
        </w:rPr>
      </w:pPr>
      <w:r w:rsidRPr="00586832">
        <w:rPr>
          <w:b w:val="0"/>
          <w:bCs/>
          <w:sz w:val="22"/>
        </w:rPr>
        <w:t>Major in Ceramics</w:t>
      </w:r>
    </w:p>
    <w:p w14:paraId="37B9CCEA" w14:textId="604594C1" w:rsidR="00203519" w:rsidRPr="00586832" w:rsidRDefault="00203519" w:rsidP="00854163">
      <w:pPr>
        <w:pStyle w:val="JobTitle"/>
        <w:ind w:left="720"/>
        <w:rPr>
          <w:b w:val="0"/>
          <w:bCs/>
          <w:sz w:val="22"/>
        </w:rPr>
      </w:pPr>
      <w:r w:rsidRPr="00586832">
        <w:rPr>
          <w:b w:val="0"/>
          <w:bCs/>
          <w:sz w:val="22"/>
        </w:rPr>
        <w:t>Minors in Printmaking, Women &amp; Gender Studies, and Art History</w:t>
      </w:r>
    </w:p>
    <w:p w14:paraId="6DF7092B" w14:textId="2EF38663" w:rsidR="00351293" w:rsidRPr="00586832" w:rsidRDefault="00424D3A" w:rsidP="00424D3A">
      <w:pPr>
        <w:pStyle w:val="JobTitle"/>
        <w:ind w:left="720"/>
        <w:rPr>
          <w:b w:val="0"/>
          <w:bCs/>
          <w:sz w:val="22"/>
        </w:rPr>
      </w:pPr>
      <w:r w:rsidRPr="00586832">
        <w:rPr>
          <w:b w:val="0"/>
          <w:bCs/>
          <w:sz w:val="22"/>
        </w:rPr>
        <w:t>Dean’s List</w:t>
      </w:r>
      <w:r w:rsidR="00255450" w:rsidRPr="00586832">
        <w:rPr>
          <w:b w:val="0"/>
          <w:bCs/>
          <w:sz w:val="22"/>
        </w:rPr>
        <w:t xml:space="preserve"> Fall 2017-Spring 2019</w:t>
      </w:r>
      <w:r w:rsidR="002272BF">
        <w:rPr>
          <w:b w:val="0"/>
          <w:bCs/>
          <w:sz w:val="22"/>
        </w:rPr>
        <w:t>, Chancellor’s List Fall 2019</w:t>
      </w:r>
      <w:r w:rsidR="00203519" w:rsidRPr="00586832">
        <w:rPr>
          <w:sz w:val="22"/>
        </w:rPr>
        <w:tab/>
      </w:r>
    </w:p>
    <w:p w14:paraId="78CFD63E" w14:textId="585AF9D0" w:rsidR="00255450" w:rsidRPr="00586832" w:rsidRDefault="003960DE">
      <w:pPr>
        <w:pStyle w:val="SectionHeading"/>
        <w:rPr>
          <w:sz w:val="22"/>
        </w:rPr>
      </w:pPr>
      <w:sdt>
        <w:sdtPr>
          <w:rPr>
            <w:sz w:val="22"/>
          </w:rPr>
          <w:alias w:val="Awards:"/>
          <w:tag w:val="Awards:"/>
          <w:id w:val="1299884277"/>
          <w:placeholder>
            <w:docPart w:val="043492A9DB70441A832E44A6C3604E02"/>
          </w:placeholder>
          <w:temporary/>
          <w:showingPlcHdr/>
          <w15:appearance w15:val="hidden"/>
        </w:sdtPr>
        <w:sdtEndPr/>
        <w:sdtContent>
          <w:r w:rsidR="00F67425" w:rsidRPr="00586832">
            <w:rPr>
              <w:sz w:val="22"/>
            </w:rPr>
            <w:t>AWARDS</w:t>
          </w:r>
        </w:sdtContent>
      </w:sdt>
      <w:r w:rsidR="003A1680" w:rsidRPr="00586832">
        <w:rPr>
          <w:sz w:val="22"/>
        </w:rPr>
        <w:t>, Exhibitions, Comissions</w:t>
      </w:r>
    </w:p>
    <w:p w14:paraId="23F95670" w14:textId="63E3EEBF" w:rsidR="004D11DB" w:rsidRPr="004D11DB" w:rsidRDefault="00255450" w:rsidP="004D11DB">
      <w:pPr>
        <w:pStyle w:val="NormalBodyText"/>
        <w:rPr>
          <w:b/>
          <w:bCs/>
          <w:sz w:val="22"/>
        </w:rPr>
      </w:pPr>
      <w:r w:rsidRPr="00586832">
        <w:rPr>
          <w:b/>
          <w:bCs/>
          <w:i/>
          <w:iCs/>
          <w:sz w:val="22"/>
        </w:rPr>
        <w:t xml:space="preserve">Ohio River Greenway </w:t>
      </w:r>
      <w:r w:rsidR="004D11DB">
        <w:rPr>
          <w:b/>
          <w:bCs/>
          <w:i/>
          <w:iCs/>
          <w:sz w:val="22"/>
        </w:rPr>
        <w:t xml:space="preserve">Development Commission </w:t>
      </w:r>
      <w:r w:rsidR="004D11DB" w:rsidRPr="004D11DB">
        <w:rPr>
          <w:b/>
          <w:bCs/>
          <w:i/>
          <w:iCs/>
          <w:sz w:val="22"/>
        </w:rPr>
        <w:t>Brochure and Poster Redesign</w:t>
      </w:r>
      <w:r w:rsidRPr="00586832">
        <w:rPr>
          <w:b/>
          <w:bCs/>
          <w:i/>
          <w:iCs/>
          <w:sz w:val="22"/>
        </w:rPr>
        <w:t xml:space="preserve">, </w:t>
      </w:r>
      <w:r w:rsidR="00EE2446">
        <w:rPr>
          <w:sz w:val="22"/>
        </w:rPr>
        <w:tab/>
      </w:r>
      <w:r w:rsidR="004D11DB">
        <w:rPr>
          <w:sz w:val="22"/>
        </w:rPr>
        <w:tab/>
      </w:r>
      <w:r w:rsidR="004D11DB">
        <w:rPr>
          <w:sz w:val="22"/>
        </w:rPr>
        <w:tab/>
      </w:r>
      <w:r w:rsidR="00EE2446">
        <w:rPr>
          <w:sz w:val="22"/>
        </w:rPr>
        <w:tab/>
      </w:r>
      <w:r w:rsidR="004D11DB">
        <w:rPr>
          <w:b/>
          <w:bCs/>
          <w:sz w:val="22"/>
        </w:rPr>
        <w:t>2017</w:t>
      </w:r>
    </w:p>
    <w:p w14:paraId="2DDD718D" w14:textId="5294DCE6" w:rsidR="00632B69" w:rsidRDefault="00EE2446" w:rsidP="004D11DB">
      <w:pPr>
        <w:pStyle w:val="NormalBodyText"/>
        <w:ind w:left="720"/>
        <w:rPr>
          <w:sz w:val="22"/>
        </w:rPr>
      </w:pPr>
      <w:r>
        <w:rPr>
          <w:sz w:val="22"/>
        </w:rPr>
        <w:t>Group Project</w:t>
      </w:r>
      <w:r w:rsidR="004D11DB">
        <w:rPr>
          <w:sz w:val="22"/>
        </w:rPr>
        <w:t xml:space="preserve">, </w:t>
      </w:r>
      <w:r w:rsidR="00632B69" w:rsidRPr="00586832">
        <w:rPr>
          <w:sz w:val="22"/>
        </w:rPr>
        <w:t>Design Center</w:t>
      </w:r>
      <w:r w:rsidR="004D11DB">
        <w:rPr>
          <w:sz w:val="22"/>
        </w:rPr>
        <w:t xml:space="preserve">, </w:t>
      </w:r>
      <w:r w:rsidR="00632B69" w:rsidRPr="00586832">
        <w:rPr>
          <w:sz w:val="22"/>
        </w:rPr>
        <w:t>Indiana University Southeast, New Albany, Indiana</w:t>
      </w:r>
    </w:p>
    <w:p w14:paraId="278C34D3" w14:textId="51E5153E" w:rsidR="004D11DB" w:rsidRPr="004D11DB" w:rsidRDefault="004D11DB" w:rsidP="004D11DB">
      <w:pPr>
        <w:pStyle w:val="NormalBodyText"/>
        <w:ind w:left="720"/>
        <w:rPr>
          <w:b/>
          <w:bCs/>
          <w:sz w:val="22"/>
        </w:rPr>
      </w:pPr>
      <w:r>
        <w:rPr>
          <w:sz w:val="22"/>
        </w:rPr>
        <w:t>Redesigned Brochure Independently</w:t>
      </w:r>
    </w:p>
    <w:p w14:paraId="2A82FD98" w14:textId="739998D7" w:rsidR="00561053" w:rsidRPr="00561053" w:rsidRDefault="00561053" w:rsidP="00434704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2017-18 </w:t>
      </w:r>
      <w:r w:rsidR="00854163" w:rsidRPr="00586832">
        <w:rPr>
          <w:b/>
          <w:bCs/>
          <w:i/>
          <w:iCs/>
          <w:sz w:val="22"/>
        </w:rPr>
        <w:t>Annual Student Juried Exhibition</w:t>
      </w:r>
      <w:r w:rsidR="00434704" w:rsidRPr="00586832">
        <w:rPr>
          <w:sz w:val="22"/>
        </w:rPr>
        <w:t xml:space="preserve">, </w:t>
      </w:r>
      <w:r w:rsidR="00854163" w:rsidRPr="00586832">
        <w:rPr>
          <w:sz w:val="22"/>
        </w:rPr>
        <w:t xml:space="preserve">Barr Gallery, Indiana University Southeast, </w:t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>2018</w:t>
      </w:r>
    </w:p>
    <w:p w14:paraId="6DD6B991" w14:textId="141278C1" w:rsidR="00854163" w:rsidRPr="00586832" w:rsidRDefault="00561053" w:rsidP="00561053">
      <w:pPr>
        <w:pStyle w:val="NormalBodyText"/>
        <w:ind w:left="720"/>
        <w:rPr>
          <w:b/>
          <w:bCs/>
          <w:sz w:val="22"/>
        </w:rPr>
      </w:pPr>
      <w:r>
        <w:rPr>
          <w:sz w:val="22"/>
        </w:rPr>
        <w:t xml:space="preserve"> </w:t>
      </w:r>
      <w:r w:rsidR="00854163" w:rsidRPr="00586832">
        <w:rPr>
          <w:sz w:val="22"/>
        </w:rPr>
        <w:t>New Albany, Indiana</w:t>
      </w:r>
    </w:p>
    <w:p w14:paraId="6199DE58" w14:textId="77777777" w:rsidR="00854163" w:rsidRPr="00586832" w:rsidRDefault="00854163" w:rsidP="00854163">
      <w:pPr>
        <w:pStyle w:val="NormalBodyText"/>
        <w:ind w:left="720"/>
        <w:rPr>
          <w:sz w:val="22"/>
        </w:rPr>
      </w:pPr>
      <w:r w:rsidRPr="00586832">
        <w:rPr>
          <w:sz w:val="22"/>
        </w:rPr>
        <w:t xml:space="preserve"> Juried by Johnathon Ruth</w:t>
      </w:r>
    </w:p>
    <w:p w14:paraId="1A37E847" w14:textId="57E51101" w:rsidR="00854163" w:rsidRDefault="00854163" w:rsidP="00854163">
      <w:pPr>
        <w:pStyle w:val="NormalBodyText"/>
        <w:ind w:left="720"/>
        <w:rPr>
          <w:sz w:val="22"/>
        </w:rPr>
      </w:pPr>
      <w:r w:rsidRPr="00586832">
        <w:rPr>
          <w:sz w:val="22"/>
        </w:rPr>
        <w:t xml:space="preserve"> Received Studio Award in Ceramics</w:t>
      </w:r>
    </w:p>
    <w:p w14:paraId="09CA2856" w14:textId="2115A782" w:rsidR="00555428" w:rsidRPr="00555428" w:rsidRDefault="00555428" w:rsidP="00555428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Untitled, </w:t>
      </w:r>
      <w:r>
        <w:rPr>
          <w:sz w:val="22"/>
        </w:rPr>
        <w:t>Group Exhibition, Barr Gallery, Indiana University Southeast,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>2018</w:t>
      </w:r>
    </w:p>
    <w:p w14:paraId="02A6B726" w14:textId="7864D3C5" w:rsidR="00555428" w:rsidRPr="00555428" w:rsidRDefault="00555428" w:rsidP="00555428">
      <w:pPr>
        <w:pStyle w:val="NormalBodyText"/>
        <w:ind w:left="720"/>
        <w:rPr>
          <w:sz w:val="22"/>
        </w:rPr>
      </w:pPr>
      <w:r>
        <w:rPr>
          <w:sz w:val="22"/>
        </w:rPr>
        <w:t>New Albany, Indiana</w:t>
      </w:r>
    </w:p>
    <w:p w14:paraId="4A1DF391" w14:textId="28352E66" w:rsidR="00854163" w:rsidRPr="00586832" w:rsidRDefault="002479CC" w:rsidP="00434704">
      <w:pPr>
        <w:pStyle w:val="NormalBodyText"/>
        <w:rPr>
          <w:b/>
          <w:bCs/>
          <w:sz w:val="22"/>
        </w:rPr>
      </w:pPr>
      <w:proofErr w:type="spellStart"/>
      <w:r w:rsidRPr="00586832">
        <w:rPr>
          <w:b/>
          <w:bCs/>
          <w:i/>
          <w:iCs/>
          <w:sz w:val="22"/>
        </w:rPr>
        <w:t>Arte</w:t>
      </w:r>
      <w:proofErr w:type="spellEnd"/>
      <w:r w:rsidRPr="00586832">
        <w:rPr>
          <w:b/>
          <w:bCs/>
          <w:i/>
          <w:iCs/>
          <w:sz w:val="22"/>
        </w:rPr>
        <w:t xml:space="preserve"> Mixer</w:t>
      </w:r>
      <w:r w:rsidRPr="00586832">
        <w:rPr>
          <w:i/>
          <w:iCs/>
          <w:sz w:val="22"/>
        </w:rPr>
        <w:t>,</w:t>
      </w:r>
      <w:r w:rsidRPr="00586832">
        <w:rPr>
          <w:sz w:val="22"/>
        </w:rPr>
        <w:t xml:space="preserve"> Group Exhibition,</w:t>
      </w:r>
      <w:r w:rsidRPr="00586832">
        <w:rPr>
          <w:i/>
          <w:iCs/>
          <w:sz w:val="22"/>
        </w:rPr>
        <w:t xml:space="preserve"> </w:t>
      </w:r>
      <w:proofErr w:type="spellStart"/>
      <w:r w:rsidRPr="00586832">
        <w:rPr>
          <w:sz w:val="22"/>
        </w:rPr>
        <w:t>Cabel</w:t>
      </w:r>
      <w:proofErr w:type="spellEnd"/>
      <w:r w:rsidRPr="00586832">
        <w:rPr>
          <w:sz w:val="22"/>
        </w:rPr>
        <w:t xml:space="preserve"> St. Bar, Louisville, Kentucky</w:t>
      </w:r>
      <w:r w:rsidRPr="00586832">
        <w:rPr>
          <w:sz w:val="22"/>
        </w:rPr>
        <w:tab/>
      </w:r>
      <w:r w:rsidR="00586832">
        <w:rPr>
          <w:sz w:val="22"/>
        </w:rPr>
        <w:tab/>
      </w:r>
      <w:r w:rsidR="00586832">
        <w:rPr>
          <w:sz w:val="22"/>
        </w:rPr>
        <w:tab/>
      </w:r>
      <w:r w:rsidR="00586832">
        <w:rPr>
          <w:sz w:val="22"/>
        </w:rPr>
        <w:tab/>
      </w:r>
      <w:r w:rsidRPr="00586832">
        <w:rPr>
          <w:b/>
          <w:bCs/>
          <w:sz w:val="22"/>
        </w:rPr>
        <w:t>2018</w:t>
      </w:r>
    </w:p>
    <w:p w14:paraId="7AC9D788" w14:textId="1F7B15BE" w:rsidR="002479CC" w:rsidRPr="00586832" w:rsidRDefault="002479CC" w:rsidP="002479CC">
      <w:pPr>
        <w:pStyle w:val="NormalBodyText"/>
        <w:ind w:left="720"/>
        <w:rPr>
          <w:sz w:val="22"/>
        </w:rPr>
      </w:pPr>
      <w:r w:rsidRPr="00586832">
        <w:rPr>
          <w:sz w:val="22"/>
        </w:rPr>
        <w:t xml:space="preserve">Curated by </w:t>
      </w:r>
      <w:proofErr w:type="spellStart"/>
      <w:r w:rsidRPr="00586832">
        <w:rPr>
          <w:sz w:val="22"/>
        </w:rPr>
        <w:t>Arte</w:t>
      </w:r>
      <w:proofErr w:type="spellEnd"/>
      <w:r w:rsidRPr="00586832">
        <w:rPr>
          <w:sz w:val="22"/>
        </w:rPr>
        <w:t xml:space="preserve"> Chambers</w:t>
      </w:r>
    </w:p>
    <w:p w14:paraId="590BDECA" w14:textId="1B41CB69" w:rsidR="00434704" w:rsidRPr="00586832" w:rsidRDefault="00434704" w:rsidP="00434704">
      <w:pPr>
        <w:pStyle w:val="NormalBodyText"/>
        <w:rPr>
          <w:b/>
          <w:bCs/>
          <w:sz w:val="22"/>
        </w:rPr>
      </w:pPr>
      <w:r w:rsidRPr="00586832">
        <w:rPr>
          <w:b/>
          <w:bCs/>
          <w:i/>
          <w:iCs/>
          <w:sz w:val="22"/>
        </w:rPr>
        <w:t xml:space="preserve">Paper Connections: Works by Faculty and Students of Indiana University Southeast and the </w:t>
      </w:r>
      <w:r w:rsidRPr="00586832">
        <w:rPr>
          <w:b/>
          <w:bCs/>
          <w:i/>
          <w:iCs/>
          <w:sz w:val="22"/>
        </w:rPr>
        <w:tab/>
      </w:r>
      <w:r w:rsidR="00586832">
        <w:rPr>
          <w:b/>
          <w:bCs/>
          <w:i/>
          <w:iCs/>
          <w:sz w:val="22"/>
        </w:rPr>
        <w:tab/>
      </w:r>
      <w:r w:rsidRPr="00586832">
        <w:rPr>
          <w:b/>
          <w:bCs/>
          <w:sz w:val="22"/>
        </w:rPr>
        <w:t>2018</w:t>
      </w:r>
    </w:p>
    <w:p w14:paraId="56977ECD" w14:textId="44508F1A" w:rsidR="00434704" w:rsidRPr="00586832" w:rsidRDefault="00434704" w:rsidP="00434704">
      <w:pPr>
        <w:pStyle w:val="NormalBodyText"/>
        <w:ind w:left="720"/>
        <w:rPr>
          <w:sz w:val="22"/>
        </w:rPr>
      </w:pPr>
      <w:r w:rsidRPr="00586832">
        <w:rPr>
          <w:b/>
          <w:bCs/>
          <w:i/>
          <w:iCs/>
          <w:sz w:val="22"/>
        </w:rPr>
        <w:t>National University of Samoa</w:t>
      </w:r>
      <w:r w:rsidRPr="00586832">
        <w:rPr>
          <w:sz w:val="22"/>
        </w:rPr>
        <w:t>, International</w:t>
      </w:r>
      <w:r w:rsidR="002272BF">
        <w:rPr>
          <w:sz w:val="22"/>
        </w:rPr>
        <w:t xml:space="preserve"> Selected Juried</w:t>
      </w:r>
      <w:r w:rsidRPr="00586832">
        <w:rPr>
          <w:sz w:val="22"/>
        </w:rPr>
        <w:t xml:space="preserve"> Exhibition </w:t>
      </w:r>
    </w:p>
    <w:p w14:paraId="7118F158" w14:textId="50EEC307" w:rsidR="00434704" w:rsidRPr="00586832" w:rsidRDefault="00DF3B65" w:rsidP="00DF3B65">
      <w:pPr>
        <w:pStyle w:val="NormalBodyText"/>
        <w:ind w:left="720"/>
        <w:rPr>
          <w:sz w:val="22"/>
        </w:rPr>
      </w:pPr>
      <w:r w:rsidRPr="00DF3B65">
        <w:rPr>
          <w:sz w:val="22"/>
        </w:rPr>
        <w:t>-</w:t>
      </w:r>
      <w:proofErr w:type="spellStart"/>
      <w:r w:rsidR="00434704" w:rsidRPr="00586832">
        <w:rPr>
          <w:sz w:val="22"/>
        </w:rPr>
        <w:t>Niule’a</w:t>
      </w:r>
      <w:proofErr w:type="spellEnd"/>
      <w:r w:rsidR="00434704" w:rsidRPr="00586832">
        <w:rPr>
          <w:sz w:val="22"/>
        </w:rPr>
        <w:t xml:space="preserve"> Exhibition Space at the Centre for Samoan Studies, National University of Samoa,</w:t>
      </w:r>
      <w:r w:rsidR="00424D3A" w:rsidRPr="00586832">
        <w:rPr>
          <w:sz w:val="22"/>
        </w:rPr>
        <w:t xml:space="preserve"> Apia, Samoa</w:t>
      </w:r>
    </w:p>
    <w:p w14:paraId="2B118866" w14:textId="0725B83D" w:rsidR="00434704" w:rsidRPr="00586832" w:rsidRDefault="00DF3B65" w:rsidP="00DF3B65">
      <w:pPr>
        <w:pStyle w:val="NormalBodyText"/>
        <w:ind w:left="720"/>
        <w:rPr>
          <w:sz w:val="22"/>
        </w:rPr>
      </w:pPr>
      <w:r>
        <w:rPr>
          <w:sz w:val="22"/>
        </w:rPr>
        <w:t>-</w:t>
      </w:r>
      <w:r w:rsidR="00434704" w:rsidRPr="00586832">
        <w:rPr>
          <w:sz w:val="22"/>
        </w:rPr>
        <w:t>Barr Gallery, Indiana University Southeast</w:t>
      </w:r>
      <w:r w:rsidR="00424D3A" w:rsidRPr="00586832">
        <w:rPr>
          <w:sz w:val="22"/>
        </w:rPr>
        <w:t>, New Albany, Indiana</w:t>
      </w:r>
    </w:p>
    <w:p w14:paraId="452EB190" w14:textId="7EC2481F" w:rsidR="00434704" w:rsidRPr="00586832" w:rsidRDefault="00434704" w:rsidP="00434704">
      <w:pPr>
        <w:pStyle w:val="NormalBodyText"/>
        <w:ind w:left="720"/>
        <w:rPr>
          <w:sz w:val="22"/>
        </w:rPr>
      </w:pPr>
      <w:r w:rsidRPr="00586832">
        <w:rPr>
          <w:sz w:val="22"/>
        </w:rPr>
        <w:t xml:space="preserve">Curated by Dr. Anne Allen and </w:t>
      </w:r>
      <w:proofErr w:type="spellStart"/>
      <w:r w:rsidRPr="00586832">
        <w:rPr>
          <w:sz w:val="22"/>
        </w:rPr>
        <w:t>Matatumua</w:t>
      </w:r>
      <w:proofErr w:type="spellEnd"/>
      <w:r w:rsidRPr="00586832">
        <w:rPr>
          <w:sz w:val="22"/>
        </w:rPr>
        <w:t xml:space="preserve"> </w:t>
      </w:r>
      <w:proofErr w:type="spellStart"/>
      <w:r w:rsidRPr="00586832">
        <w:rPr>
          <w:sz w:val="22"/>
        </w:rPr>
        <w:t>Maluiao</w:t>
      </w:r>
      <w:proofErr w:type="spellEnd"/>
      <w:r w:rsidRPr="00586832">
        <w:rPr>
          <w:sz w:val="22"/>
        </w:rPr>
        <w:t xml:space="preserve"> </w:t>
      </w:r>
      <w:proofErr w:type="spellStart"/>
      <w:r w:rsidRPr="00586832">
        <w:rPr>
          <w:sz w:val="22"/>
        </w:rPr>
        <w:t>Leua</w:t>
      </w:r>
      <w:proofErr w:type="spellEnd"/>
      <w:r w:rsidRPr="00586832">
        <w:rPr>
          <w:sz w:val="22"/>
        </w:rPr>
        <w:t xml:space="preserve"> </w:t>
      </w:r>
      <w:proofErr w:type="spellStart"/>
      <w:r w:rsidRPr="00586832">
        <w:rPr>
          <w:sz w:val="22"/>
        </w:rPr>
        <w:t>Latai</w:t>
      </w:r>
      <w:proofErr w:type="spellEnd"/>
    </w:p>
    <w:p w14:paraId="7E55D0D5" w14:textId="36B1921E" w:rsidR="00424D3A" w:rsidRPr="00586832" w:rsidRDefault="002272BF" w:rsidP="002272BF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Untitled, </w:t>
      </w:r>
      <w:r w:rsidR="00424D3A" w:rsidRPr="00586832">
        <w:rPr>
          <w:sz w:val="22"/>
        </w:rPr>
        <w:t>Group Exhibition, Spacelab, Indiana University Southeast, New Albany, Indiana</w:t>
      </w:r>
      <w:r w:rsidR="00424D3A" w:rsidRPr="00586832">
        <w:rPr>
          <w:sz w:val="22"/>
        </w:rPr>
        <w:tab/>
      </w:r>
      <w:r w:rsidR="0085364F">
        <w:rPr>
          <w:sz w:val="22"/>
        </w:rPr>
        <w:tab/>
      </w:r>
      <w:r w:rsidR="00424D3A" w:rsidRPr="00586832">
        <w:rPr>
          <w:b/>
          <w:bCs/>
          <w:sz w:val="22"/>
        </w:rPr>
        <w:t>2018</w:t>
      </w:r>
    </w:p>
    <w:p w14:paraId="2622B330" w14:textId="5804DB27" w:rsidR="002E6D8B" w:rsidRPr="00586832" w:rsidRDefault="003A1680" w:rsidP="00434704">
      <w:pPr>
        <w:pStyle w:val="NormalBodyText"/>
        <w:rPr>
          <w:sz w:val="22"/>
        </w:rPr>
      </w:pPr>
      <w:r w:rsidRPr="00586832">
        <w:rPr>
          <w:b/>
          <w:bCs/>
          <w:i/>
          <w:iCs/>
          <w:sz w:val="22"/>
        </w:rPr>
        <w:t>Dredged</w:t>
      </w:r>
      <w:r w:rsidR="00434704" w:rsidRPr="00586832">
        <w:rPr>
          <w:i/>
          <w:iCs/>
          <w:sz w:val="22"/>
        </w:rPr>
        <w:t xml:space="preserve">, </w:t>
      </w:r>
      <w:r w:rsidRPr="00586832">
        <w:rPr>
          <w:sz w:val="22"/>
        </w:rPr>
        <w:t xml:space="preserve">Solo </w:t>
      </w:r>
      <w:r w:rsidR="00DF3B65">
        <w:rPr>
          <w:sz w:val="22"/>
        </w:rPr>
        <w:t>E</w:t>
      </w:r>
      <w:r w:rsidRPr="00586832">
        <w:rPr>
          <w:sz w:val="22"/>
        </w:rPr>
        <w:t>xhibition, Spacelab, Indiana University Southeast, New Albany, Indiana</w:t>
      </w:r>
      <w:r w:rsidR="00115D44" w:rsidRPr="00586832">
        <w:rPr>
          <w:sz w:val="22"/>
        </w:rPr>
        <w:tab/>
      </w:r>
      <w:r w:rsidR="00586832">
        <w:rPr>
          <w:sz w:val="22"/>
        </w:rPr>
        <w:tab/>
      </w:r>
      <w:r w:rsidRPr="00586832">
        <w:rPr>
          <w:b/>
          <w:bCs/>
          <w:sz w:val="22"/>
        </w:rPr>
        <w:t>2019</w:t>
      </w:r>
      <w:r w:rsidR="00115D44" w:rsidRPr="00586832">
        <w:rPr>
          <w:sz w:val="22"/>
        </w:rPr>
        <w:tab/>
      </w:r>
    </w:p>
    <w:p w14:paraId="2F5CBE8F" w14:textId="5C2A54CC" w:rsidR="00561053" w:rsidRPr="00561053" w:rsidRDefault="00561053" w:rsidP="00434704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2018-19 </w:t>
      </w:r>
      <w:r w:rsidR="00854163" w:rsidRPr="00586832">
        <w:rPr>
          <w:b/>
          <w:bCs/>
          <w:i/>
          <w:iCs/>
          <w:sz w:val="22"/>
        </w:rPr>
        <w:t>Annual Student Juried Exhibition</w:t>
      </w:r>
      <w:r w:rsidR="00854163" w:rsidRPr="00586832">
        <w:rPr>
          <w:i/>
          <w:iCs/>
          <w:sz w:val="22"/>
        </w:rPr>
        <w:t xml:space="preserve">, </w:t>
      </w:r>
      <w:r w:rsidR="00854163" w:rsidRPr="00586832">
        <w:rPr>
          <w:sz w:val="22"/>
        </w:rPr>
        <w:t xml:space="preserve">Barr Gallery, Indiana University Southeast, </w:t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>2019</w:t>
      </w:r>
    </w:p>
    <w:p w14:paraId="40740022" w14:textId="14074433" w:rsidR="00854163" w:rsidRPr="00561053" w:rsidRDefault="00854163" w:rsidP="00561053">
      <w:pPr>
        <w:pStyle w:val="NormalBodyText"/>
        <w:ind w:left="720"/>
        <w:rPr>
          <w:sz w:val="22"/>
        </w:rPr>
      </w:pPr>
      <w:r w:rsidRPr="00586832">
        <w:rPr>
          <w:sz w:val="22"/>
        </w:rPr>
        <w:t>New Albany, Indiana</w:t>
      </w:r>
      <w:r w:rsidR="002E6D8B" w:rsidRPr="00586832">
        <w:rPr>
          <w:i/>
          <w:iCs/>
          <w:sz w:val="22"/>
        </w:rPr>
        <w:tab/>
      </w:r>
    </w:p>
    <w:p w14:paraId="31DAB3D6" w14:textId="17D4C140" w:rsidR="00854163" w:rsidRPr="00586832" w:rsidRDefault="00854163" w:rsidP="00854163">
      <w:pPr>
        <w:pStyle w:val="NormalBodyText"/>
        <w:ind w:left="720"/>
        <w:rPr>
          <w:sz w:val="22"/>
        </w:rPr>
      </w:pPr>
      <w:r w:rsidRPr="00586832">
        <w:rPr>
          <w:sz w:val="22"/>
        </w:rPr>
        <w:t>Juried by Amethyst Beaver</w:t>
      </w:r>
    </w:p>
    <w:p w14:paraId="4F815715" w14:textId="020163F4" w:rsidR="002479CC" w:rsidRDefault="00854163" w:rsidP="00434704">
      <w:pPr>
        <w:pStyle w:val="NormalBodyText"/>
        <w:ind w:left="720"/>
        <w:rPr>
          <w:sz w:val="22"/>
        </w:rPr>
      </w:pPr>
      <w:r w:rsidRPr="00586832">
        <w:rPr>
          <w:sz w:val="22"/>
        </w:rPr>
        <w:t>Received Studio Award in Printmaking</w:t>
      </w:r>
    </w:p>
    <w:p w14:paraId="0A642A09" w14:textId="079B0A4E" w:rsidR="0001415E" w:rsidRPr="001459C2" w:rsidRDefault="0001415E" w:rsidP="0001415E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Alternative Perspectives, </w:t>
      </w:r>
      <w:r>
        <w:rPr>
          <w:sz w:val="22"/>
        </w:rPr>
        <w:t>Group Exhibition, Tim Faulkner Gallery, Louisville, Kentucky</w:t>
      </w:r>
      <w:r w:rsidR="001459C2">
        <w:rPr>
          <w:sz w:val="22"/>
        </w:rPr>
        <w:tab/>
      </w:r>
      <w:r w:rsidR="00E33766">
        <w:rPr>
          <w:sz w:val="22"/>
        </w:rPr>
        <w:tab/>
      </w:r>
      <w:r w:rsidR="00E33766">
        <w:rPr>
          <w:sz w:val="22"/>
        </w:rPr>
        <w:tab/>
      </w:r>
      <w:r w:rsidR="001459C2">
        <w:rPr>
          <w:b/>
          <w:bCs/>
          <w:sz w:val="22"/>
        </w:rPr>
        <w:t>2019</w:t>
      </w:r>
    </w:p>
    <w:p w14:paraId="0798D41E" w14:textId="1410B412" w:rsidR="00561053" w:rsidRPr="00561053" w:rsidRDefault="00561053" w:rsidP="00561053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2019-20 Annual Student Juried Exhibition, </w:t>
      </w:r>
      <w:r>
        <w:rPr>
          <w:sz w:val="22"/>
        </w:rPr>
        <w:t xml:space="preserve">Barr Gallery, Indiana University Southeast, </w:t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>2019</w:t>
      </w:r>
    </w:p>
    <w:p w14:paraId="67934D32" w14:textId="7C827CB0" w:rsidR="00561053" w:rsidRPr="00561053" w:rsidRDefault="00561053" w:rsidP="00561053">
      <w:pPr>
        <w:pStyle w:val="NormalBodyText"/>
        <w:ind w:left="720"/>
        <w:rPr>
          <w:b/>
          <w:bCs/>
          <w:sz w:val="22"/>
        </w:rPr>
      </w:pPr>
      <w:r>
        <w:rPr>
          <w:sz w:val="22"/>
        </w:rPr>
        <w:t>New Albany, Indiana</w:t>
      </w:r>
    </w:p>
    <w:p w14:paraId="0E924071" w14:textId="3640ED93" w:rsidR="00561053" w:rsidRDefault="00561053" w:rsidP="00561053">
      <w:pPr>
        <w:pStyle w:val="NormalBodyText"/>
        <w:ind w:left="720"/>
        <w:rPr>
          <w:sz w:val="22"/>
        </w:rPr>
      </w:pPr>
      <w:r>
        <w:rPr>
          <w:sz w:val="22"/>
        </w:rPr>
        <w:t>Juried by Brian Jones</w:t>
      </w:r>
    </w:p>
    <w:p w14:paraId="3C2B5E22" w14:textId="1CAAD788" w:rsidR="00561053" w:rsidRDefault="00561053" w:rsidP="00561053">
      <w:pPr>
        <w:pStyle w:val="NormalBodyText"/>
        <w:ind w:left="720"/>
        <w:rPr>
          <w:sz w:val="22"/>
        </w:rPr>
      </w:pPr>
      <w:r>
        <w:rPr>
          <w:sz w:val="22"/>
        </w:rPr>
        <w:t>Received Miranda Becht Memorial Award and 1</w:t>
      </w:r>
      <w:r w:rsidRPr="00561053">
        <w:rPr>
          <w:sz w:val="22"/>
          <w:vertAlign w:val="superscript"/>
        </w:rPr>
        <w:t>st</w:t>
      </w:r>
      <w:r>
        <w:rPr>
          <w:sz w:val="22"/>
        </w:rPr>
        <w:t xml:space="preserve"> place Artist and Craftsman Supply Award</w:t>
      </w:r>
    </w:p>
    <w:p w14:paraId="5A588EE4" w14:textId="5FA83EB3" w:rsidR="002272BF" w:rsidRPr="002272BF" w:rsidRDefault="002272BF" w:rsidP="00561053">
      <w:pPr>
        <w:pStyle w:val="NormalBodyText"/>
        <w:rPr>
          <w:b/>
          <w:bCs/>
          <w:sz w:val="22"/>
        </w:rPr>
      </w:pPr>
      <w:r>
        <w:rPr>
          <w:b/>
          <w:bCs/>
          <w:i/>
          <w:iCs/>
          <w:sz w:val="22"/>
        </w:rPr>
        <w:t xml:space="preserve">Zine/: ZEEN: The Art of Homemade Resistance, </w:t>
      </w:r>
      <w:r>
        <w:rPr>
          <w:sz w:val="22"/>
        </w:rPr>
        <w:t>Selected Juried Exhibition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>2020</w:t>
      </w:r>
    </w:p>
    <w:p w14:paraId="611B31C1" w14:textId="0F819B7E" w:rsidR="00561053" w:rsidRDefault="002272BF" w:rsidP="002272BF">
      <w:pPr>
        <w:pStyle w:val="NormalBodyText"/>
        <w:ind w:left="720"/>
        <w:rPr>
          <w:sz w:val="22"/>
        </w:rPr>
      </w:pPr>
      <w:r>
        <w:rPr>
          <w:sz w:val="22"/>
        </w:rPr>
        <w:t>Arts Council of Lake Oswego, Lake Oswego, Oregon</w:t>
      </w:r>
    </w:p>
    <w:p w14:paraId="68907913" w14:textId="65E9F331" w:rsidR="002272BF" w:rsidRPr="002272BF" w:rsidRDefault="002272BF" w:rsidP="002272BF">
      <w:pPr>
        <w:pStyle w:val="NormalBodyText"/>
        <w:ind w:left="720"/>
        <w:rPr>
          <w:sz w:val="22"/>
        </w:rPr>
      </w:pPr>
      <w:r>
        <w:rPr>
          <w:sz w:val="22"/>
        </w:rPr>
        <w:lastRenderedPageBreak/>
        <w:t>Curated by Stephanie Johnson</w:t>
      </w:r>
    </w:p>
    <w:p w14:paraId="37F7627E" w14:textId="77777777" w:rsidR="00561053" w:rsidRPr="00561053" w:rsidRDefault="00561053" w:rsidP="00561053">
      <w:pPr>
        <w:pStyle w:val="NormalBodyText"/>
        <w:ind w:left="720"/>
        <w:rPr>
          <w:sz w:val="22"/>
        </w:rPr>
      </w:pPr>
    </w:p>
    <w:p w14:paraId="161C2CA6" w14:textId="7DA6DC14" w:rsidR="004D11DB" w:rsidRDefault="004D11DB" w:rsidP="004D11DB">
      <w:pPr>
        <w:pStyle w:val="Heading2"/>
        <w:rPr>
          <w:sz w:val="22"/>
        </w:rPr>
      </w:pPr>
      <w:r>
        <w:rPr>
          <w:sz w:val="22"/>
        </w:rPr>
        <w:t>private collections</w:t>
      </w:r>
    </w:p>
    <w:p w14:paraId="50F345E0" w14:textId="43FC603C" w:rsidR="002272BF" w:rsidRDefault="004D11DB" w:rsidP="002272BF">
      <w:pPr>
        <w:pStyle w:val="SpaceAfter1NoRightIndent"/>
        <w:spacing w:line="240" w:lineRule="auto"/>
        <w:rPr>
          <w:sz w:val="22"/>
        </w:rPr>
      </w:pPr>
      <w:r>
        <w:rPr>
          <w:b/>
          <w:bCs/>
          <w:sz w:val="22"/>
        </w:rPr>
        <w:t>Indiana University Southeast Print Archive</w:t>
      </w:r>
      <w:r>
        <w:rPr>
          <w:sz w:val="22"/>
        </w:rPr>
        <w:t>, Susanna Crum, New Albany, Indiana</w:t>
      </w:r>
    </w:p>
    <w:p w14:paraId="4404B1DE" w14:textId="6BADF654" w:rsidR="002272BF" w:rsidRPr="002272BF" w:rsidRDefault="002272BF" w:rsidP="002272BF">
      <w:pPr>
        <w:pStyle w:val="SpaceAfter1NoRightIndent"/>
        <w:spacing w:line="240" w:lineRule="auto"/>
        <w:rPr>
          <w:sz w:val="22"/>
        </w:rPr>
      </w:pPr>
      <w:r>
        <w:rPr>
          <w:b/>
          <w:bCs/>
          <w:sz w:val="22"/>
        </w:rPr>
        <w:t xml:space="preserve">Private Collection, </w:t>
      </w:r>
      <w:r>
        <w:rPr>
          <w:sz w:val="22"/>
        </w:rPr>
        <w:t>Philip Collins, New Albany, Indiana</w:t>
      </w:r>
    </w:p>
    <w:p w14:paraId="07641F99" w14:textId="2E79AAF0" w:rsidR="00351293" w:rsidRPr="00586832" w:rsidRDefault="00632B69" w:rsidP="00632B69">
      <w:pPr>
        <w:pStyle w:val="Heading2"/>
        <w:rPr>
          <w:sz w:val="22"/>
        </w:rPr>
      </w:pPr>
      <w:r w:rsidRPr="00586832">
        <w:rPr>
          <w:sz w:val="22"/>
        </w:rPr>
        <w:t>Research &amp; Publications</w:t>
      </w:r>
      <w:r w:rsidR="00115D44" w:rsidRPr="00586832">
        <w:rPr>
          <w:sz w:val="22"/>
        </w:rPr>
        <w:tab/>
      </w:r>
    </w:p>
    <w:p w14:paraId="06F3BD98" w14:textId="3D63163C" w:rsidR="00632B69" w:rsidRPr="00586832" w:rsidRDefault="00632B69" w:rsidP="00632B69">
      <w:pPr>
        <w:pStyle w:val="NormalBodyText"/>
        <w:rPr>
          <w:b/>
          <w:bCs/>
          <w:sz w:val="22"/>
        </w:rPr>
      </w:pPr>
      <w:r w:rsidRPr="00586832">
        <w:rPr>
          <w:b/>
          <w:bCs/>
          <w:sz w:val="22"/>
        </w:rPr>
        <w:t>The Ladies’ Room: Women and Bathrooms in Art History</w:t>
      </w:r>
      <w:r w:rsidRPr="00586832">
        <w:rPr>
          <w:b/>
          <w:bCs/>
          <w:sz w:val="22"/>
        </w:rPr>
        <w:tab/>
      </w:r>
      <w:r w:rsidR="00586832">
        <w:rPr>
          <w:b/>
          <w:bCs/>
          <w:sz w:val="22"/>
        </w:rPr>
        <w:tab/>
      </w:r>
      <w:r w:rsidR="00586832">
        <w:rPr>
          <w:b/>
          <w:bCs/>
          <w:sz w:val="22"/>
        </w:rPr>
        <w:tab/>
      </w:r>
      <w:r w:rsidR="00586832">
        <w:rPr>
          <w:b/>
          <w:bCs/>
          <w:sz w:val="22"/>
        </w:rPr>
        <w:tab/>
      </w:r>
      <w:r w:rsidRPr="00586832">
        <w:rPr>
          <w:b/>
          <w:bCs/>
          <w:sz w:val="22"/>
        </w:rPr>
        <w:t>2019</w:t>
      </w:r>
    </w:p>
    <w:p w14:paraId="53431EAE" w14:textId="77777777" w:rsidR="00632B69" w:rsidRPr="00586832" w:rsidRDefault="00632B69" w:rsidP="00632B69">
      <w:pPr>
        <w:pStyle w:val="NormalBodyText"/>
        <w:ind w:left="720"/>
        <w:rPr>
          <w:sz w:val="22"/>
        </w:rPr>
      </w:pPr>
      <w:r w:rsidRPr="00586832">
        <w:rPr>
          <w:sz w:val="22"/>
        </w:rPr>
        <w:t xml:space="preserve">Presented at Indiana University Undergraduate Research Conference, </w:t>
      </w:r>
    </w:p>
    <w:p w14:paraId="4887D178" w14:textId="5FD8D687" w:rsidR="00632B69" w:rsidRPr="00586832" w:rsidRDefault="00632B69" w:rsidP="00632B69">
      <w:pPr>
        <w:pStyle w:val="NormalBodyText"/>
        <w:ind w:left="720"/>
        <w:rPr>
          <w:sz w:val="22"/>
        </w:rPr>
      </w:pPr>
      <w:r w:rsidRPr="00586832">
        <w:rPr>
          <w:sz w:val="22"/>
        </w:rPr>
        <w:t>Indiana University, Bloomington, Indiana</w:t>
      </w:r>
    </w:p>
    <w:p w14:paraId="76C936F8" w14:textId="2778B0F6" w:rsidR="00351293" w:rsidRPr="00586832" w:rsidRDefault="003960DE">
      <w:pPr>
        <w:pStyle w:val="SectionHeading"/>
        <w:rPr>
          <w:sz w:val="22"/>
        </w:rPr>
      </w:pPr>
      <w:sdt>
        <w:sdtPr>
          <w:rPr>
            <w:sz w:val="22"/>
          </w:rPr>
          <w:alias w:val="Memberships:"/>
          <w:tag w:val="Memberships:"/>
          <w:id w:val="-2129620220"/>
          <w:placeholder>
            <w:docPart w:val="928AD84D76FB42F3801204879A67BF91"/>
          </w:placeholder>
          <w:temporary/>
          <w:showingPlcHdr/>
          <w15:appearance w15:val="hidden"/>
        </w:sdtPr>
        <w:sdtEndPr/>
        <w:sdtContent>
          <w:r w:rsidR="00847465" w:rsidRPr="00586832">
            <w:rPr>
              <w:sz w:val="22"/>
            </w:rPr>
            <w:t>MEMBERSHIPS</w:t>
          </w:r>
        </w:sdtContent>
      </w:sdt>
      <w:r w:rsidR="00632B69" w:rsidRPr="00586832">
        <w:rPr>
          <w:sz w:val="22"/>
        </w:rPr>
        <w:t xml:space="preserve"> &amp; Volunteer Work</w:t>
      </w:r>
    </w:p>
    <w:p w14:paraId="353902BD" w14:textId="55DA4D08" w:rsidR="00351293" w:rsidRPr="00586832" w:rsidRDefault="00586832" w:rsidP="00586832">
      <w:pPr>
        <w:pStyle w:val="NormalBodyText"/>
        <w:ind w:left="5040" w:hanging="4752"/>
        <w:rPr>
          <w:b/>
          <w:bCs/>
          <w:sz w:val="22"/>
        </w:rPr>
      </w:pPr>
      <w:r w:rsidRPr="00586832">
        <w:rPr>
          <w:sz w:val="22"/>
        </w:rPr>
        <w:t xml:space="preserve">Member of </w:t>
      </w:r>
      <w:r w:rsidR="00632B69" w:rsidRPr="00586832">
        <w:rPr>
          <w:sz w:val="22"/>
        </w:rPr>
        <w:t>Dirt Bags</w:t>
      </w:r>
      <w:r w:rsidR="004B230B">
        <w:rPr>
          <w:sz w:val="22"/>
        </w:rPr>
        <w:t xml:space="preserve"> Art Club</w:t>
      </w:r>
      <w:r w:rsidR="00632B69" w:rsidRPr="00586832">
        <w:rPr>
          <w:sz w:val="22"/>
        </w:rPr>
        <w:t>, Indiana University Southeast</w:t>
      </w:r>
      <w:r w:rsidRPr="00586832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4B230B">
        <w:rPr>
          <w:sz w:val="22"/>
        </w:rPr>
        <w:t xml:space="preserve">     </w:t>
      </w:r>
      <w:r w:rsidRPr="00586832">
        <w:rPr>
          <w:b/>
          <w:bCs/>
          <w:sz w:val="22"/>
        </w:rPr>
        <w:t>2018</w:t>
      </w:r>
      <w:r>
        <w:rPr>
          <w:b/>
          <w:bCs/>
          <w:sz w:val="22"/>
        </w:rPr>
        <w:t>-</w:t>
      </w:r>
      <w:r w:rsidR="002272BF">
        <w:rPr>
          <w:b/>
          <w:bCs/>
          <w:sz w:val="22"/>
        </w:rPr>
        <w:t>2020</w:t>
      </w:r>
    </w:p>
    <w:p w14:paraId="45228ACE" w14:textId="5DBC3D9D" w:rsidR="00632B69" w:rsidRPr="00586832" w:rsidRDefault="00586832" w:rsidP="00632B69">
      <w:pPr>
        <w:pStyle w:val="NormalBodyText"/>
        <w:rPr>
          <w:b/>
          <w:bCs/>
          <w:sz w:val="22"/>
        </w:rPr>
      </w:pPr>
      <w:r w:rsidRPr="00586832">
        <w:rPr>
          <w:sz w:val="22"/>
        </w:rPr>
        <w:t xml:space="preserve">Member of </w:t>
      </w:r>
      <w:r w:rsidR="00632B69" w:rsidRPr="00586832">
        <w:rPr>
          <w:sz w:val="22"/>
        </w:rPr>
        <w:t>Print Club, Indiana University Southeast</w:t>
      </w:r>
      <w:r w:rsidRPr="00586832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="002272BF">
        <w:rPr>
          <w:sz w:val="22"/>
        </w:rPr>
        <w:t xml:space="preserve">     </w:t>
      </w:r>
      <w:r w:rsidRPr="00586832">
        <w:rPr>
          <w:b/>
          <w:bCs/>
          <w:sz w:val="22"/>
        </w:rPr>
        <w:t>2018</w:t>
      </w:r>
      <w:r>
        <w:rPr>
          <w:b/>
          <w:bCs/>
          <w:sz w:val="22"/>
        </w:rPr>
        <w:t>-</w:t>
      </w:r>
      <w:r w:rsidR="002272BF">
        <w:rPr>
          <w:b/>
          <w:bCs/>
          <w:sz w:val="22"/>
        </w:rPr>
        <w:t>2020</w:t>
      </w:r>
    </w:p>
    <w:p w14:paraId="1D47F668" w14:textId="3A4B0FD2" w:rsidR="00586832" w:rsidRDefault="00586832" w:rsidP="00632B69">
      <w:pPr>
        <w:pStyle w:val="NormalBodyText"/>
        <w:rPr>
          <w:b/>
          <w:bCs/>
          <w:sz w:val="22"/>
        </w:rPr>
      </w:pPr>
      <w:r w:rsidRPr="00586832">
        <w:rPr>
          <w:sz w:val="22"/>
        </w:rPr>
        <w:t xml:space="preserve">Volunteer for Southern Crossings Pottery Festival </w:t>
      </w:r>
      <w:r w:rsidRPr="00586832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586832">
        <w:rPr>
          <w:b/>
          <w:bCs/>
          <w:sz w:val="22"/>
        </w:rPr>
        <w:t>2018</w:t>
      </w:r>
    </w:p>
    <w:p w14:paraId="04037FF1" w14:textId="02C7F342" w:rsidR="00EE2446" w:rsidRDefault="00EE2446" w:rsidP="00EE2446">
      <w:pPr>
        <w:pStyle w:val="Heading2"/>
        <w:rPr>
          <w:sz w:val="22"/>
        </w:rPr>
      </w:pPr>
      <w:r w:rsidRPr="00EE2446">
        <w:rPr>
          <w:sz w:val="22"/>
        </w:rPr>
        <w:t>References</w:t>
      </w:r>
    </w:p>
    <w:p w14:paraId="2AAABFF2" w14:textId="65B75A8F" w:rsidR="00EE2446" w:rsidRDefault="00EE2446" w:rsidP="00EE2446">
      <w:pPr>
        <w:pStyle w:val="NormalBodyText"/>
        <w:rPr>
          <w:sz w:val="22"/>
        </w:rPr>
      </w:pPr>
      <w:r w:rsidRPr="00EE2446">
        <w:rPr>
          <w:sz w:val="22"/>
        </w:rPr>
        <w:t>Contact Available by Request</w:t>
      </w:r>
    </w:p>
    <w:p w14:paraId="461A0CAC" w14:textId="5B194A1A" w:rsidR="00EE2446" w:rsidRDefault="00EE2446" w:rsidP="00EE2446">
      <w:pPr>
        <w:pStyle w:val="NormalBodyText"/>
        <w:rPr>
          <w:sz w:val="22"/>
        </w:rPr>
      </w:pPr>
      <w:r>
        <w:rPr>
          <w:b/>
          <w:bCs/>
          <w:sz w:val="22"/>
        </w:rPr>
        <w:t>Brian Harper</w:t>
      </w:r>
      <w:r w:rsidR="00DF3B65">
        <w:rPr>
          <w:b/>
          <w:bCs/>
          <w:sz w:val="22"/>
        </w:rPr>
        <w:t>, MFA</w:t>
      </w:r>
      <w:r>
        <w:rPr>
          <w:sz w:val="22"/>
        </w:rPr>
        <w:t xml:space="preserve">, Associate Professor of Fine </w:t>
      </w:r>
      <w:r w:rsidR="00DF3B65">
        <w:rPr>
          <w:sz w:val="22"/>
        </w:rPr>
        <w:t>Arts – Ceramics,</w:t>
      </w:r>
      <w:r>
        <w:rPr>
          <w:sz w:val="22"/>
        </w:rPr>
        <w:t xml:space="preserve"> Indiana University Southeast</w:t>
      </w:r>
    </w:p>
    <w:p w14:paraId="7A1F8423" w14:textId="2090C414" w:rsidR="00EE2446" w:rsidRDefault="00EE2446" w:rsidP="00EE2446">
      <w:pPr>
        <w:pStyle w:val="NormalBodyText"/>
        <w:rPr>
          <w:sz w:val="22"/>
        </w:rPr>
      </w:pPr>
      <w:r>
        <w:rPr>
          <w:b/>
          <w:bCs/>
          <w:sz w:val="22"/>
        </w:rPr>
        <w:t>Susanna Crum</w:t>
      </w:r>
      <w:r>
        <w:rPr>
          <w:sz w:val="22"/>
        </w:rPr>
        <w:t>,</w:t>
      </w:r>
      <w:r w:rsidR="00DF3B65">
        <w:rPr>
          <w:sz w:val="22"/>
        </w:rPr>
        <w:t xml:space="preserve"> </w:t>
      </w:r>
      <w:r w:rsidR="00DF3B65">
        <w:rPr>
          <w:b/>
          <w:bCs/>
          <w:sz w:val="22"/>
        </w:rPr>
        <w:t>MFA</w:t>
      </w:r>
      <w:r w:rsidR="00DF3B65">
        <w:rPr>
          <w:sz w:val="22"/>
        </w:rPr>
        <w:t>,</w:t>
      </w:r>
      <w:r>
        <w:rPr>
          <w:sz w:val="22"/>
        </w:rPr>
        <w:t xml:space="preserve"> Associate Professor of Fine Art</w:t>
      </w:r>
      <w:r w:rsidR="00DF3B65">
        <w:rPr>
          <w:sz w:val="22"/>
        </w:rPr>
        <w:t>s</w:t>
      </w:r>
      <w:r>
        <w:rPr>
          <w:sz w:val="22"/>
        </w:rPr>
        <w:t xml:space="preserve"> – Printmaking, I</w:t>
      </w:r>
      <w:r w:rsidR="00DF3B65">
        <w:rPr>
          <w:sz w:val="22"/>
        </w:rPr>
        <w:t>ndiana University Southeast</w:t>
      </w:r>
    </w:p>
    <w:p w14:paraId="369CE02D" w14:textId="2F308668" w:rsidR="00DF3B65" w:rsidRDefault="00DF3B65" w:rsidP="00EE2446">
      <w:pPr>
        <w:pStyle w:val="NormalBodyText"/>
        <w:rPr>
          <w:sz w:val="22"/>
        </w:rPr>
      </w:pPr>
      <w:r>
        <w:rPr>
          <w:b/>
          <w:bCs/>
          <w:sz w:val="22"/>
        </w:rPr>
        <w:t>Emily Sheehan</w:t>
      </w:r>
      <w:r>
        <w:rPr>
          <w:sz w:val="22"/>
        </w:rPr>
        <w:t xml:space="preserve">, </w:t>
      </w:r>
      <w:r>
        <w:rPr>
          <w:b/>
          <w:bCs/>
          <w:sz w:val="22"/>
        </w:rPr>
        <w:t>MFA</w:t>
      </w:r>
      <w:r w:rsidRPr="00DF3B65">
        <w:rPr>
          <w:sz w:val="22"/>
        </w:rPr>
        <w:t xml:space="preserve">, </w:t>
      </w:r>
      <w:r>
        <w:rPr>
          <w:sz w:val="22"/>
        </w:rPr>
        <w:t>Assistant Professor of Fine Arts – Drawing, Indiana University Southeast</w:t>
      </w:r>
    </w:p>
    <w:p w14:paraId="7D7A34C1" w14:textId="6F4B19FA" w:rsidR="00DF3B65" w:rsidRDefault="00DF3B65" w:rsidP="00EE2446">
      <w:pPr>
        <w:pStyle w:val="NormalBodyText"/>
        <w:rPr>
          <w:sz w:val="22"/>
        </w:rPr>
      </w:pPr>
      <w:r>
        <w:rPr>
          <w:b/>
          <w:bCs/>
          <w:sz w:val="22"/>
        </w:rPr>
        <w:t xml:space="preserve">Barbara </w:t>
      </w:r>
      <w:proofErr w:type="spellStart"/>
      <w:r>
        <w:rPr>
          <w:b/>
          <w:bCs/>
          <w:sz w:val="22"/>
        </w:rPr>
        <w:t>Kutis</w:t>
      </w:r>
      <w:proofErr w:type="spellEnd"/>
      <w:r>
        <w:rPr>
          <w:sz w:val="22"/>
        </w:rPr>
        <w:t xml:space="preserve">, </w:t>
      </w:r>
      <w:r>
        <w:rPr>
          <w:b/>
          <w:bCs/>
          <w:sz w:val="22"/>
        </w:rPr>
        <w:t>PhD</w:t>
      </w:r>
      <w:r w:rsidRPr="00DF3B65">
        <w:rPr>
          <w:sz w:val="22"/>
        </w:rPr>
        <w:t xml:space="preserve">, </w:t>
      </w:r>
      <w:r>
        <w:rPr>
          <w:sz w:val="22"/>
        </w:rPr>
        <w:t>Assistant Professor of Fine Arts – Art History, Indiana University Southeast</w:t>
      </w:r>
    </w:p>
    <w:p w14:paraId="339D267A" w14:textId="1EA58BCA" w:rsidR="00DF3B65" w:rsidRPr="00DF3B65" w:rsidRDefault="00DF3B65" w:rsidP="00EE2446">
      <w:pPr>
        <w:pStyle w:val="NormalBodyText"/>
        <w:rPr>
          <w:sz w:val="22"/>
        </w:rPr>
      </w:pPr>
      <w:r>
        <w:rPr>
          <w:b/>
          <w:bCs/>
          <w:sz w:val="22"/>
        </w:rPr>
        <w:t>Anne Allen</w:t>
      </w:r>
      <w:r>
        <w:rPr>
          <w:sz w:val="22"/>
        </w:rPr>
        <w:t xml:space="preserve">, </w:t>
      </w:r>
      <w:r>
        <w:rPr>
          <w:b/>
          <w:bCs/>
          <w:sz w:val="22"/>
        </w:rPr>
        <w:t>PhD</w:t>
      </w:r>
      <w:r>
        <w:rPr>
          <w:sz w:val="22"/>
        </w:rPr>
        <w:t>, Professor of Fine Arts – Art History, Indiana University Southeast</w:t>
      </w:r>
    </w:p>
    <w:p w14:paraId="7FD4EEA5" w14:textId="77777777" w:rsidR="00EE2446" w:rsidRPr="00EE2446" w:rsidRDefault="00EE2446" w:rsidP="00EE2446">
      <w:pPr>
        <w:pStyle w:val="NormalBodyText"/>
      </w:pPr>
    </w:p>
    <w:p w14:paraId="4160F061" w14:textId="77777777" w:rsidR="00EE2446" w:rsidRPr="00EE2446" w:rsidRDefault="00EE2446" w:rsidP="00EE2446">
      <w:pPr>
        <w:pStyle w:val="SpaceAfter1NoRightIndent"/>
        <w:rPr>
          <w:sz w:val="22"/>
        </w:rPr>
      </w:pPr>
    </w:p>
    <w:sectPr w:rsidR="00EE2446" w:rsidRPr="00EE2446" w:rsidSect="005868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22F2CC" w14:textId="77777777" w:rsidR="003960DE" w:rsidRDefault="003960DE">
      <w:pPr>
        <w:spacing w:line="240" w:lineRule="auto"/>
      </w:pPr>
      <w:r>
        <w:separator/>
      </w:r>
    </w:p>
  </w:endnote>
  <w:endnote w:type="continuationSeparator" w:id="0">
    <w:p w14:paraId="7F4EED4C" w14:textId="77777777" w:rsidR="003960DE" w:rsidRDefault="003960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EE0109" w14:textId="77777777" w:rsidR="00332342" w:rsidRDefault="003323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E98793" w14:textId="77777777" w:rsidR="00332342" w:rsidRDefault="003323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004D4" w14:textId="77777777" w:rsidR="00332342" w:rsidRDefault="003323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DDDCE" w14:textId="77777777" w:rsidR="003960DE" w:rsidRDefault="003960DE">
      <w:pPr>
        <w:spacing w:line="240" w:lineRule="auto"/>
      </w:pPr>
      <w:r>
        <w:separator/>
      </w:r>
    </w:p>
  </w:footnote>
  <w:footnote w:type="continuationSeparator" w:id="0">
    <w:p w14:paraId="0F04516F" w14:textId="77777777" w:rsidR="003960DE" w:rsidRDefault="003960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ED73DE" w14:textId="77777777" w:rsidR="00332342" w:rsidRDefault="003323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015139" w14:textId="6420E81C" w:rsidR="00351293" w:rsidRDefault="003960DE">
    <w:pPr>
      <w:pStyle w:val="YourName"/>
    </w:pPr>
    <w:sdt>
      <w:sdtPr>
        <w:alias w:val="Your name:"/>
        <w:tag w:val="Your name:"/>
        <w:id w:val="1763177383"/>
        <w:placeholder>
          <w:docPart w:val="3D2BF520836C496CAAFDAF2648FA27D8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15:appearance w15:val="hidden"/>
        <w:text/>
      </w:sdtPr>
      <w:sdtEndPr/>
      <w:sdtContent>
        <w:r w:rsidR="004D11DB">
          <w:t>Savannah Ferrell</w:t>
        </w:r>
      </w:sdtContent>
    </w:sdt>
    <w:r w:rsidR="00115D44">
      <w:tab/>
      <w:t xml:space="preserve">Page </w:t>
    </w:r>
    <w:r w:rsidR="00115D44">
      <w:rPr>
        <w:noProof/>
      </w:rPr>
      <w:fldChar w:fldCharType="begin"/>
    </w:r>
    <w:r w:rsidR="00115D44">
      <w:rPr>
        <w:noProof/>
      </w:rPr>
      <w:instrText xml:space="preserve"> PAGE   \* MERGEFORMAT </w:instrText>
    </w:r>
    <w:r w:rsidR="00115D44">
      <w:rPr>
        <w:noProof/>
      </w:rPr>
      <w:fldChar w:fldCharType="separate"/>
    </w:r>
    <w:r w:rsidR="00992C80">
      <w:rPr>
        <w:noProof/>
      </w:rPr>
      <w:t>2</w:t>
    </w:r>
    <w:r w:rsidR="00115D44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F45AC7" w14:textId="77777777" w:rsidR="00332342" w:rsidRDefault="003323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710385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6FEB1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A9045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3487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76AE678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4E35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4EAC08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748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CE8EC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19EFD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D574E99"/>
    <w:multiLevelType w:val="hybridMultilevel"/>
    <w:tmpl w:val="2278DF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60B6F91"/>
    <w:multiLevelType w:val="hybridMultilevel"/>
    <w:tmpl w:val="FD4E3CFA"/>
    <w:lvl w:ilvl="0" w:tplc="46D4B36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3"/>
  </w:num>
  <w:num w:numId="5">
    <w:abstractNumId w:val="6"/>
  </w:num>
  <w:num w:numId="6">
    <w:abstractNumId w:val="5"/>
  </w:num>
  <w:num w:numId="7">
    <w:abstractNumId w:val="4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drawingGridHorizontalSpacing w:val="8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519"/>
    <w:rsid w:val="0001415E"/>
    <w:rsid w:val="00032A20"/>
    <w:rsid w:val="000473E6"/>
    <w:rsid w:val="000D5D58"/>
    <w:rsid w:val="00115D44"/>
    <w:rsid w:val="001219C5"/>
    <w:rsid w:val="001366D7"/>
    <w:rsid w:val="001459C2"/>
    <w:rsid w:val="001E6FD8"/>
    <w:rsid w:val="00203519"/>
    <w:rsid w:val="002272BF"/>
    <w:rsid w:val="002479CC"/>
    <w:rsid w:val="00255450"/>
    <w:rsid w:val="002E6D8B"/>
    <w:rsid w:val="00332342"/>
    <w:rsid w:val="00351293"/>
    <w:rsid w:val="00394CA0"/>
    <w:rsid w:val="003960DE"/>
    <w:rsid w:val="003A1680"/>
    <w:rsid w:val="00424D3A"/>
    <w:rsid w:val="00434704"/>
    <w:rsid w:val="004B230B"/>
    <w:rsid w:val="004C0619"/>
    <w:rsid w:val="004D11DB"/>
    <w:rsid w:val="005370C9"/>
    <w:rsid w:val="00555428"/>
    <w:rsid w:val="00561053"/>
    <w:rsid w:val="00586832"/>
    <w:rsid w:val="005B5E8B"/>
    <w:rsid w:val="006243F7"/>
    <w:rsid w:val="00632B69"/>
    <w:rsid w:val="006D3943"/>
    <w:rsid w:val="00740ED8"/>
    <w:rsid w:val="00766DF8"/>
    <w:rsid w:val="007E3F56"/>
    <w:rsid w:val="00823B8D"/>
    <w:rsid w:val="00847465"/>
    <w:rsid w:val="0085364F"/>
    <w:rsid w:val="00854163"/>
    <w:rsid w:val="008673C0"/>
    <w:rsid w:val="008B1FC4"/>
    <w:rsid w:val="008C3BBE"/>
    <w:rsid w:val="0096494E"/>
    <w:rsid w:val="00992C80"/>
    <w:rsid w:val="00A657CA"/>
    <w:rsid w:val="00A81A21"/>
    <w:rsid w:val="00A95D38"/>
    <w:rsid w:val="00B5475F"/>
    <w:rsid w:val="00B70E24"/>
    <w:rsid w:val="00BF6A8E"/>
    <w:rsid w:val="00C72945"/>
    <w:rsid w:val="00CC1A5B"/>
    <w:rsid w:val="00CC7B72"/>
    <w:rsid w:val="00DF3B65"/>
    <w:rsid w:val="00E22F53"/>
    <w:rsid w:val="00E33766"/>
    <w:rsid w:val="00EB13B4"/>
    <w:rsid w:val="00EE2446"/>
    <w:rsid w:val="00EF31B1"/>
    <w:rsid w:val="00F67425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A7C058C"/>
  <w15:docId w15:val="{4B0333F7-B0F4-4967-978D-13924B272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4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iPriority="9" w:unhideWhenUsed="1" w:qFormat="1"/>
    <w:lsdException w:name="List Continue 2" w:semiHidden="1" w:uiPriority="10" w:unhideWhenUsed="1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5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" w:unhideWhenUsed="1" w:qFormat="1"/>
    <w:lsdException w:name="Emphasis" w:semiHidden="1" w:uiPriority="2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A8E"/>
    <w:pPr>
      <w:spacing w:after="0" w:line="264" w:lineRule="auto"/>
    </w:pPr>
    <w:rPr>
      <w:sz w:val="16"/>
    </w:rPr>
  </w:style>
  <w:style w:type="paragraph" w:styleId="Heading1">
    <w:name w:val="heading 1"/>
    <w:basedOn w:val="Normal"/>
    <w:next w:val="Normal"/>
    <w:link w:val="Heading1Char"/>
    <w:uiPriority w:val="9"/>
    <w:semiHidden/>
    <w:unhideWhenUsed/>
    <w:qFormat/>
    <w:pPr>
      <w:keepNext/>
      <w:keepLines/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ind w:left="288"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A8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A8E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A8E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A8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A8E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C72945"/>
    <w:rPr>
      <w:rFonts w:asciiTheme="majorHAnsi" w:eastAsiaTheme="majorEastAsia" w:hAnsiTheme="majorHAnsi" w:cstheme="majorBidi"/>
      <w:b/>
      <w:bCs/>
      <w:caps/>
      <w:color w:val="000000" w:themeColor="text1"/>
      <w:spacing w:val="10"/>
      <w:sz w:val="1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72945"/>
    <w:rPr>
      <w:caps/>
      <w:color w:val="000000" w:themeColor="text1"/>
      <w:spacing w:val="10"/>
      <w:sz w:val="16"/>
    </w:rPr>
  </w:style>
  <w:style w:type="character" w:customStyle="1" w:styleId="Heading3Char">
    <w:name w:val="Heading 3 Char"/>
    <w:basedOn w:val="DefaultParagraphFont"/>
    <w:link w:val="Heading3"/>
    <w:uiPriority w:val="9"/>
    <w:rsid w:val="00C72945"/>
    <w:rPr>
      <w:i/>
      <w:sz w:val="16"/>
    </w:rPr>
  </w:style>
  <w:style w:type="paragraph" w:customStyle="1" w:styleId="JobTitle">
    <w:name w:val="Job Title"/>
    <w:basedOn w:val="Normal"/>
    <w:link w:val="JobTitleChar"/>
    <w:uiPriority w:val="2"/>
    <w:qFormat/>
    <w:pPr>
      <w:tabs>
        <w:tab w:val="left" w:pos="7560"/>
      </w:tabs>
      <w:ind w:left="288"/>
    </w:pPr>
    <w:rPr>
      <w:b/>
    </w:rPr>
  </w:style>
  <w:style w:type="character" w:customStyle="1" w:styleId="JobTitleChar">
    <w:name w:val="Job Title Char"/>
    <w:basedOn w:val="DefaultParagraphFont"/>
    <w:link w:val="JobTitle"/>
    <w:uiPriority w:val="2"/>
    <w:rsid w:val="00C72945"/>
    <w:rPr>
      <w:b/>
      <w:sz w:val="16"/>
    </w:rPr>
  </w:style>
  <w:style w:type="paragraph" w:customStyle="1" w:styleId="ContactInformation">
    <w:name w:val="Contact Information"/>
    <w:basedOn w:val="Normal"/>
    <w:uiPriority w:val="1"/>
    <w:qFormat/>
    <w:pPr>
      <w:spacing w:after="400"/>
      <w:ind w:left="288"/>
    </w:pPr>
  </w:style>
  <w:style w:type="paragraph" w:customStyle="1" w:styleId="NormalBodyText">
    <w:name w:val="Normal Body Text"/>
    <w:basedOn w:val="Normal"/>
    <w:uiPriority w:val="2"/>
    <w:qFormat/>
    <w:pPr>
      <w:tabs>
        <w:tab w:val="left" w:pos="7560"/>
      </w:tabs>
      <w:ind w:left="288"/>
    </w:pPr>
  </w:style>
  <w:style w:type="paragraph" w:customStyle="1" w:styleId="AllCaps">
    <w:name w:val="All Caps"/>
    <w:basedOn w:val="Normal"/>
    <w:semiHidden/>
    <w:unhideWhenUsed/>
    <w:qFormat/>
    <w:rPr>
      <w:caps/>
      <w:spacing w:val="20"/>
      <w:sz w:val="15"/>
    </w:rPr>
  </w:style>
  <w:style w:type="paragraph" w:customStyle="1" w:styleId="Location">
    <w:name w:val="Location"/>
    <w:basedOn w:val="Normal"/>
    <w:uiPriority w:val="2"/>
    <w:qFormat/>
    <w:pPr>
      <w:ind w:left="288"/>
    </w:pPr>
  </w:style>
  <w:style w:type="paragraph" w:customStyle="1" w:styleId="SpaceAfter">
    <w:name w:val="Space After"/>
    <w:basedOn w:val="Normal"/>
    <w:uiPriority w:val="2"/>
    <w:qFormat/>
    <w:pPr>
      <w:tabs>
        <w:tab w:val="left" w:pos="7560"/>
      </w:tabs>
      <w:spacing w:after="160"/>
      <w:ind w:left="288" w:right="288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customStyle="1" w:styleId="YourName">
    <w:name w:val="Your Name"/>
    <w:basedOn w:val="Normal"/>
    <w:qFormat/>
    <w:pPr>
      <w:keepNext/>
      <w:keepLines/>
      <w:tabs>
        <w:tab w:val="left" w:pos="8640"/>
      </w:tabs>
      <w:spacing w:after="40"/>
      <w:outlineLvl w:val="0"/>
    </w:pPr>
    <w:rPr>
      <w:rFonts w:asciiTheme="majorHAnsi" w:eastAsiaTheme="majorEastAsia" w:hAnsiTheme="majorHAnsi" w:cstheme="majorBidi"/>
      <w:b/>
      <w:bCs/>
      <w:caps/>
      <w:color w:val="000000" w:themeColor="text1"/>
      <w:spacing w:val="10"/>
      <w:szCs w:val="28"/>
    </w:rPr>
  </w:style>
  <w:style w:type="paragraph" w:customStyle="1" w:styleId="SpaceAfter1NoRightIndent">
    <w:name w:val="Space After 1 (No Right Indent)"/>
    <w:basedOn w:val="Normal"/>
    <w:uiPriority w:val="3"/>
    <w:qFormat/>
    <w:pPr>
      <w:tabs>
        <w:tab w:val="left" w:pos="7560"/>
      </w:tabs>
      <w:spacing w:after="160"/>
      <w:ind w:left="288"/>
    </w:pPr>
  </w:style>
  <w:style w:type="paragraph" w:customStyle="1" w:styleId="SectionHeading">
    <w:name w:val="Section Heading"/>
    <w:basedOn w:val="Normal"/>
    <w:uiPriority w:val="1"/>
    <w:qFormat/>
    <w:pPr>
      <w:spacing w:before="240" w:after="40"/>
      <w:outlineLvl w:val="1"/>
    </w:pPr>
    <w:rPr>
      <w:caps/>
      <w:color w:val="000000" w:themeColor="text1"/>
      <w:spacing w:val="10"/>
    </w:rPr>
  </w:style>
  <w:style w:type="paragraph" w:customStyle="1" w:styleId="ItalicHeading">
    <w:name w:val="Italic Heading"/>
    <w:basedOn w:val="Normal"/>
    <w:uiPriority w:val="3"/>
    <w:qFormat/>
    <w:pPr>
      <w:ind w:left="288"/>
      <w:outlineLvl w:val="2"/>
    </w:pPr>
    <w:rPr>
      <w:i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16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16"/>
    </w:rPr>
  </w:style>
  <w:style w:type="paragraph" w:styleId="BlockText">
    <w:name w:val="Block Text"/>
    <w:basedOn w:val="Normal"/>
    <w:uiPriority w:val="3"/>
    <w:semiHidden/>
    <w:unhideWhenUsed/>
    <w:qFormat/>
    <w:rsid w:val="00BF6A8E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A8E"/>
    <w:rPr>
      <w:rFonts w:asciiTheme="majorHAnsi" w:eastAsiaTheme="majorEastAsia" w:hAnsiTheme="majorHAnsi" w:cstheme="majorBidi"/>
      <w:i/>
      <w:iCs/>
      <w:color w:val="365F91" w:themeColor="accent1" w:themeShade="BF"/>
      <w:sz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A8E"/>
    <w:rPr>
      <w:rFonts w:asciiTheme="majorHAnsi" w:eastAsiaTheme="majorEastAsia" w:hAnsiTheme="majorHAnsi" w:cstheme="majorBidi"/>
      <w:color w:val="365F91" w:themeColor="accent1" w:themeShade="BF"/>
      <w:sz w:val="1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A8E"/>
    <w:rPr>
      <w:rFonts w:asciiTheme="majorHAnsi" w:eastAsiaTheme="majorEastAsia" w:hAnsiTheme="majorHAnsi" w:cstheme="majorBidi"/>
      <w:i/>
      <w:iCs/>
      <w:color w:val="243F60" w:themeColor="accent1" w:themeShade="7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A8E"/>
    <w:rPr>
      <w:rFonts w:asciiTheme="majorHAnsi" w:eastAsiaTheme="majorEastAsia" w:hAnsiTheme="majorHAnsi" w:cstheme="majorBidi"/>
      <w:color w:val="272727" w:themeColor="text1" w:themeTint="D8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A8E"/>
    <w:rPr>
      <w:rFonts w:asciiTheme="majorHAnsi" w:eastAsiaTheme="majorEastAsia" w:hAnsiTheme="majorHAnsi" w:cstheme="majorBidi"/>
      <w:i/>
      <w:iCs/>
      <w:color w:val="272727" w:themeColor="text1" w:themeTint="D8"/>
      <w:sz w:val="16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BF6A8E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BF6A8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BF6A8E"/>
    <w:rPr>
      <w:i/>
      <w:iCs/>
      <w:color w:val="365F91" w:themeColor="accent1" w:themeShade="BF"/>
      <w:sz w:val="16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F6A8E"/>
    <w:rPr>
      <w:b/>
      <w:bCs/>
      <w:caps w:val="0"/>
      <w:smallCaps/>
      <w:color w:val="365F91" w:themeColor="accent1" w:themeShade="BF"/>
      <w:spacing w:val="5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6A8E"/>
    <w:rPr>
      <w:color w:val="595959" w:themeColor="text1" w:themeTint="A6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4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lly\AppData\Roaming\Microsoft\Templates\Curriculum%20vita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581ED08B735D49DFB782B70C200FC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D3160E-66E3-4A36-8806-B1DC41CCA46D}"/>
      </w:docPartPr>
      <w:docPartBody>
        <w:p w:rsidR="00525C73" w:rsidRDefault="00C65B59">
          <w:pPr>
            <w:pStyle w:val="581ED08B735D49DFB782B70C200FC18B"/>
          </w:pPr>
          <w:r>
            <w:t>your name</w:t>
          </w:r>
        </w:p>
      </w:docPartBody>
    </w:docPart>
    <w:docPart>
      <w:docPartPr>
        <w:name w:val="ECCB07DAE7EA49D88ED6327BED5392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969CD8-7D73-4E27-9E71-DE7AD3765627}"/>
      </w:docPartPr>
      <w:docPartBody>
        <w:p w:rsidR="00525C73" w:rsidRDefault="00C65B59">
          <w:pPr>
            <w:pStyle w:val="ECCB07DAE7EA49D88ED6327BED539291"/>
          </w:pPr>
          <w:r>
            <w:t>|</w:t>
          </w:r>
        </w:p>
      </w:docPartBody>
    </w:docPart>
    <w:docPart>
      <w:docPartPr>
        <w:name w:val="69ACABC67E4C41B7853B86F5F43E2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21830F-1B11-41B2-99F9-652801F13957}"/>
      </w:docPartPr>
      <w:docPartBody>
        <w:p w:rsidR="00525C73" w:rsidRDefault="00C65B59">
          <w:pPr>
            <w:pStyle w:val="69ACABC67E4C41B7853B86F5F43E26FE"/>
          </w:pPr>
          <w:r>
            <w:t>EDUCATION</w:t>
          </w:r>
        </w:p>
      </w:docPartBody>
    </w:docPart>
    <w:docPart>
      <w:docPartPr>
        <w:name w:val="043492A9DB70441A832E44A6C3604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AFB2A-7F39-4CCD-B3E2-8BA1ED755510}"/>
      </w:docPartPr>
      <w:docPartBody>
        <w:p w:rsidR="00525C73" w:rsidRDefault="00C65B59">
          <w:pPr>
            <w:pStyle w:val="043492A9DB70441A832E44A6C3604E02"/>
          </w:pPr>
          <w:r>
            <w:t>AWARDS</w:t>
          </w:r>
        </w:p>
      </w:docPartBody>
    </w:docPart>
    <w:docPart>
      <w:docPartPr>
        <w:name w:val="3D2BF520836C496CAAFDAF2648FA2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5E34FA-644F-4075-9816-22747506A065}"/>
      </w:docPartPr>
      <w:docPartBody>
        <w:p w:rsidR="00525C73" w:rsidRDefault="00C65B59">
          <w:pPr>
            <w:pStyle w:val="3D2BF520836C496CAAFDAF2648FA27D8"/>
          </w:pPr>
          <w:r>
            <w:t>“The Female Betrayed and Modern Media”</w:t>
          </w:r>
        </w:p>
      </w:docPartBody>
    </w:docPart>
    <w:docPart>
      <w:docPartPr>
        <w:name w:val="928AD84D76FB42F3801204879A67B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3A94DF-25D8-4B2D-938C-5962D28649B7}"/>
      </w:docPartPr>
      <w:docPartBody>
        <w:p w:rsidR="00525C73" w:rsidRDefault="00C65B59">
          <w:pPr>
            <w:pStyle w:val="928AD84D76FB42F3801204879A67BF91"/>
          </w:pPr>
          <w:r>
            <w:t>MEMBERSHIPS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B59"/>
    <w:rsid w:val="003E7F58"/>
    <w:rsid w:val="00525C73"/>
    <w:rsid w:val="008E3AE0"/>
    <w:rsid w:val="00AF27D7"/>
    <w:rsid w:val="00C65B59"/>
    <w:rsid w:val="00C92E7D"/>
    <w:rsid w:val="00D515BE"/>
    <w:rsid w:val="00E96B07"/>
    <w:rsid w:val="00F2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81ED08B735D49DFB782B70C200FC18B">
    <w:name w:val="581ED08B735D49DFB782B70C200FC18B"/>
  </w:style>
  <w:style w:type="paragraph" w:customStyle="1" w:styleId="C33A0E7849C644B4BE09D75DDC01F60F">
    <w:name w:val="C33A0E7849C644B4BE09D75DDC01F60F"/>
  </w:style>
  <w:style w:type="paragraph" w:customStyle="1" w:styleId="9EA9CDF8E75240D0ABF52B72C760233C">
    <w:name w:val="9EA9CDF8E75240D0ABF52B72C760233C"/>
  </w:style>
  <w:style w:type="paragraph" w:customStyle="1" w:styleId="ECCB07DAE7EA49D88ED6327BED539291">
    <w:name w:val="ECCB07DAE7EA49D88ED6327BED539291"/>
  </w:style>
  <w:style w:type="paragraph" w:customStyle="1" w:styleId="66ADAC52530242709D75525D96259BCF">
    <w:name w:val="66ADAC52530242709D75525D96259BCF"/>
  </w:style>
  <w:style w:type="paragraph" w:customStyle="1" w:styleId="8A31A2C736754A58B64AF2506340C61E">
    <w:name w:val="8A31A2C736754A58B64AF2506340C61E"/>
  </w:style>
  <w:style w:type="paragraph" w:customStyle="1" w:styleId="8BADD6C9873C4A56BBC026D8EC6AC5E6">
    <w:name w:val="8BADD6C9873C4A56BBC026D8EC6AC5E6"/>
  </w:style>
  <w:style w:type="paragraph" w:customStyle="1" w:styleId="69ACABC67E4C41B7853B86F5F43E26FE">
    <w:name w:val="69ACABC67E4C41B7853B86F5F43E26FE"/>
  </w:style>
  <w:style w:type="paragraph" w:customStyle="1" w:styleId="521BFEEE11084C35BDB6817E1EBE0060">
    <w:name w:val="521BFEEE11084C35BDB6817E1EBE0060"/>
  </w:style>
  <w:style w:type="paragraph" w:customStyle="1" w:styleId="D8E4CA4AB42B432DA09A4191A250BEEE">
    <w:name w:val="D8E4CA4AB42B432DA09A4191A250BEEE"/>
  </w:style>
  <w:style w:type="paragraph" w:customStyle="1" w:styleId="7FFFC9D71E294CE8938AC5456F203184">
    <w:name w:val="7FFFC9D71E294CE8938AC5456F203184"/>
  </w:style>
  <w:style w:type="paragraph" w:customStyle="1" w:styleId="B8561957440A4126B7B4DEB7D3B95EB8">
    <w:name w:val="B8561957440A4126B7B4DEB7D3B95EB8"/>
  </w:style>
  <w:style w:type="paragraph" w:customStyle="1" w:styleId="6EE6E5176F224C86A337874D763F15F7">
    <w:name w:val="6EE6E5176F224C86A337874D763F15F7"/>
  </w:style>
  <w:style w:type="paragraph" w:customStyle="1" w:styleId="E8F137969D0342C8829584B67622C6B3">
    <w:name w:val="E8F137969D0342C8829584B67622C6B3"/>
  </w:style>
  <w:style w:type="paragraph" w:customStyle="1" w:styleId="6B71D526EC4E41FD88912A41069C9E16">
    <w:name w:val="6B71D526EC4E41FD88912A41069C9E16"/>
  </w:style>
  <w:style w:type="paragraph" w:customStyle="1" w:styleId="BCDC94A80C184400974E0D71CBDC697A">
    <w:name w:val="BCDC94A80C184400974E0D71CBDC697A"/>
  </w:style>
  <w:style w:type="paragraph" w:customStyle="1" w:styleId="3E87288CEE274E60B9222B505D6296F4">
    <w:name w:val="3E87288CEE274E60B9222B505D6296F4"/>
  </w:style>
  <w:style w:type="paragraph" w:customStyle="1" w:styleId="E308170AF7B843D6936807BE7E4694E4">
    <w:name w:val="E308170AF7B843D6936807BE7E4694E4"/>
  </w:style>
  <w:style w:type="paragraph" w:customStyle="1" w:styleId="FD5167FF4088492A949933F238FE5553">
    <w:name w:val="FD5167FF4088492A949933F238FE5553"/>
  </w:style>
  <w:style w:type="paragraph" w:customStyle="1" w:styleId="00235C61026F4D79A523276329EB8341">
    <w:name w:val="00235C61026F4D79A523276329EB8341"/>
  </w:style>
  <w:style w:type="paragraph" w:customStyle="1" w:styleId="32013A00D75D4E13A13493EB05E8C2CF">
    <w:name w:val="32013A00D75D4E13A13493EB05E8C2CF"/>
  </w:style>
  <w:style w:type="paragraph" w:customStyle="1" w:styleId="4552A67BB8FE4283B60921D309874F2A">
    <w:name w:val="4552A67BB8FE4283B60921D309874F2A"/>
  </w:style>
  <w:style w:type="paragraph" w:customStyle="1" w:styleId="BD14764D8D1F4C0FB050228C3D5DD863">
    <w:name w:val="BD14764D8D1F4C0FB050228C3D5DD863"/>
  </w:style>
  <w:style w:type="paragraph" w:customStyle="1" w:styleId="043492A9DB70441A832E44A6C3604E02">
    <w:name w:val="043492A9DB70441A832E44A6C3604E02"/>
  </w:style>
  <w:style w:type="paragraph" w:customStyle="1" w:styleId="311863BD077040E4B04CD421A3E608A1">
    <w:name w:val="311863BD077040E4B04CD421A3E608A1"/>
  </w:style>
  <w:style w:type="paragraph" w:customStyle="1" w:styleId="3F2722C4A3A6418B95F261CE9CE0269C">
    <w:name w:val="3F2722C4A3A6418B95F261CE9CE0269C"/>
  </w:style>
  <w:style w:type="paragraph" w:customStyle="1" w:styleId="B308C4FCEA704CE8AA5F7A830A20E395">
    <w:name w:val="B308C4FCEA704CE8AA5F7A830A20E395"/>
  </w:style>
  <w:style w:type="paragraph" w:customStyle="1" w:styleId="78AB2E5057914B3C84DA65A9D2CBA1DF">
    <w:name w:val="78AB2E5057914B3C84DA65A9D2CBA1DF"/>
  </w:style>
  <w:style w:type="paragraph" w:customStyle="1" w:styleId="7450A07965534D6190681CDED36DD327">
    <w:name w:val="7450A07965534D6190681CDED36DD327"/>
  </w:style>
  <w:style w:type="paragraph" w:customStyle="1" w:styleId="4CE8CCFB3840421798797B05D89ED322">
    <w:name w:val="4CE8CCFB3840421798797B05D89ED322"/>
  </w:style>
  <w:style w:type="paragraph" w:customStyle="1" w:styleId="E38D39DA86DF4B5BA91B6655309E7936">
    <w:name w:val="E38D39DA86DF4B5BA91B6655309E7936"/>
  </w:style>
  <w:style w:type="paragraph" w:customStyle="1" w:styleId="AF7D69A1D4C04621BE8C7CE8EE628D52">
    <w:name w:val="AF7D69A1D4C04621BE8C7CE8EE628D52"/>
  </w:style>
  <w:style w:type="paragraph" w:customStyle="1" w:styleId="B22B92E6C33049B1BA82213D056614B4">
    <w:name w:val="B22B92E6C33049B1BA82213D056614B4"/>
  </w:style>
  <w:style w:type="paragraph" w:customStyle="1" w:styleId="789A06EA13B742D993CC628836F1FA0F">
    <w:name w:val="789A06EA13B742D993CC628836F1FA0F"/>
  </w:style>
  <w:style w:type="paragraph" w:customStyle="1" w:styleId="444D327BF965441B9C3A0A55080D3C0A">
    <w:name w:val="444D327BF965441B9C3A0A55080D3C0A"/>
  </w:style>
  <w:style w:type="paragraph" w:customStyle="1" w:styleId="FFF14674853944BA8AB027FF25B38EB7">
    <w:name w:val="FFF14674853944BA8AB027FF25B38EB7"/>
  </w:style>
  <w:style w:type="paragraph" w:customStyle="1" w:styleId="90D41DC290EF4989B3150ADB507BD90E">
    <w:name w:val="90D41DC290EF4989B3150ADB507BD90E"/>
  </w:style>
  <w:style w:type="paragraph" w:customStyle="1" w:styleId="C4DF9E0AA982474487D4851DD759821A">
    <w:name w:val="C4DF9E0AA982474487D4851DD759821A"/>
  </w:style>
  <w:style w:type="paragraph" w:customStyle="1" w:styleId="E0CC8DC5A09447A28A1C9F27196E56A7">
    <w:name w:val="E0CC8DC5A09447A28A1C9F27196E56A7"/>
  </w:style>
  <w:style w:type="paragraph" w:customStyle="1" w:styleId="4591B53505E54845BBD3DE80945E2125">
    <w:name w:val="4591B53505E54845BBD3DE80945E2125"/>
  </w:style>
  <w:style w:type="paragraph" w:customStyle="1" w:styleId="213EC8F9C4D143EC86A4F4744D25A855">
    <w:name w:val="213EC8F9C4D143EC86A4F4744D25A855"/>
  </w:style>
  <w:style w:type="paragraph" w:customStyle="1" w:styleId="0E55AA4A5D2E42D2BBCF72AF1E5817D6">
    <w:name w:val="0E55AA4A5D2E42D2BBCF72AF1E5817D6"/>
  </w:style>
  <w:style w:type="paragraph" w:customStyle="1" w:styleId="6FE51803E1B9472AB134DD11FFAE6E1F">
    <w:name w:val="6FE51803E1B9472AB134DD11FFAE6E1F"/>
  </w:style>
  <w:style w:type="paragraph" w:customStyle="1" w:styleId="7E37723120E34463ABFCDE48DF5F7179">
    <w:name w:val="7E37723120E34463ABFCDE48DF5F7179"/>
  </w:style>
  <w:style w:type="paragraph" w:customStyle="1" w:styleId="4EC85B14F9684009AF5F51940A0C771F">
    <w:name w:val="4EC85B14F9684009AF5F51940A0C771F"/>
  </w:style>
  <w:style w:type="paragraph" w:customStyle="1" w:styleId="2AEAD1737B794D178DF8ABA6189CD19F">
    <w:name w:val="2AEAD1737B794D178DF8ABA6189CD19F"/>
  </w:style>
  <w:style w:type="paragraph" w:customStyle="1" w:styleId="4E439F2ECE4E4A248E3D4D6940BD8832">
    <w:name w:val="4E439F2ECE4E4A248E3D4D6940BD8832"/>
  </w:style>
  <w:style w:type="paragraph" w:customStyle="1" w:styleId="F489FBCF626C499CAF82F4D818039C44">
    <w:name w:val="F489FBCF626C499CAF82F4D818039C44"/>
  </w:style>
  <w:style w:type="paragraph" w:customStyle="1" w:styleId="F17DB0A982F14BE6B63B38A86B1EB14B">
    <w:name w:val="F17DB0A982F14BE6B63B38A86B1EB14B"/>
  </w:style>
  <w:style w:type="paragraph" w:customStyle="1" w:styleId="A4275C29BB1147C4BE0D7794D1FFE4A8">
    <w:name w:val="A4275C29BB1147C4BE0D7794D1FFE4A8"/>
  </w:style>
  <w:style w:type="paragraph" w:customStyle="1" w:styleId="B58061FE49D64371A6A616EB9B870E13">
    <w:name w:val="B58061FE49D64371A6A616EB9B870E13"/>
  </w:style>
  <w:style w:type="paragraph" w:customStyle="1" w:styleId="C4146EA161BB427CB6FF24212B124568">
    <w:name w:val="C4146EA161BB427CB6FF24212B124568"/>
  </w:style>
  <w:style w:type="paragraph" w:customStyle="1" w:styleId="35B64DAAA94A40E2B96E57F454E24757">
    <w:name w:val="35B64DAAA94A40E2B96E57F454E24757"/>
  </w:style>
  <w:style w:type="paragraph" w:customStyle="1" w:styleId="B161A864A88A4EC8B4E1522A3A8ED44B">
    <w:name w:val="B161A864A88A4EC8B4E1522A3A8ED44B"/>
  </w:style>
  <w:style w:type="paragraph" w:customStyle="1" w:styleId="E0819BC0037B494A982AC4CCE1D5B9FA">
    <w:name w:val="E0819BC0037B494A982AC4CCE1D5B9FA"/>
  </w:style>
  <w:style w:type="paragraph" w:customStyle="1" w:styleId="0573278ABA804E2CB64F6CAB9041BE41">
    <w:name w:val="0573278ABA804E2CB64F6CAB9041BE41"/>
  </w:style>
  <w:style w:type="paragraph" w:customStyle="1" w:styleId="39E2CB6849C04598B90EC834D49EA2A3">
    <w:name w:val="39E2CB6849C04598B90EC834D49EA2A3"/>
  </w:style>
  <w:style w:type="paragraph" w:customStyle="1" w:styleId="6893C008B2474C4292A6C6364D8FF483">
    <w:name w:val="6893C008B2474C4292A6C6364D8FF483"/>
  </w:style>
  <w:style w:type="paragraph" w:customStyle="1" w:styleId="38EAD12190B2449F925AFC48099E19BB">
    <w:name w:val="38EAD12190B2449F925AFC48099E19BB"/>
  </w:style>
  <w:style w:type="paragraph" w:customStyle="1" w:styleId="DAF0F00F6AE843B79AEC3AAC715E3F84">
    <w:name w:val="DAF0F00F6AE843B79AEC3AAC715E3F84"/>
  </w:style>
  <w:style w:type="paragraph" w:customStyle="1" w:styleId="E9CE5823AEEF4C68AB26779043383CB5">
    <w:name w:val="E9CE5823AEEF4C68AB26779043383CB5"/>
  </w:style>
  <w:style w:type="paragraph" w:customStyle="1" w:styleId="08840AC6DCA247AF9BFD23CF0094134F">
    <w:name w:val="08840AC6DCA247AF9BFD23CF0094134F"/>
  </w:style>
  <w:style w:type="paragraph" w:customStyle="1" w:styleId="B2385439ADB54DED91E1262C900321C2">
    <w:name w:val="B2385439ADB54DED91E1262C900321C2"/>
  </w:style>
  <w:style w:type="paragraph" w:customStyle="1" w:styleId="C49BB5120EC84279ABF6038C14E5536D">
    <w:name w:val="C49BB5120EC84279ABF6038C14E5536D"/>
  </w:style>
  <w:style w:type="paragraph" w:customStyle="1" w:styleId="952D15A290924DA5B1D4E8F653A4E91A">
    <w:name w:val="952D15A290924DA5B1D4E8F653A4E91A"/>
  </w:style>
  <w:style w:type="paragraph" w:customStyle="1" w:styleId="4CF920C83F97498BABB4FAEDBB3F2AA6">
    <w:name w:val="4CF920C83F97498BABB4FAEDBB3F2AA6"/>
  </w:style>
  <w:style w:type="paragraph" w:customStyle="1" w:styleId="21098C2F4BF5452CB8AF2896EC2882D1">
    <w:name w:val="21098C2F4BF5452CB8AF2896EC2882D1"/>
  </w:style>
  <w:style w:type="paragraph" w:customStyle="1" w:styleId="BEF5DDC95F96412B812062C8559D4B7C">
    <w:name w:val="BEF5DDC95F96412B812062C8559D4B7C"/>
  </w:style>
  <w:style w:type="paragraph" w:customStyle="1" w:styleId="BC5ADEFF59AF40C9AF3CEF50B90A1E4E">
    <w:name w:val="BC5ADEFF59AF40C9AF3CEF50B90A1E4E"/>
  </w:style>
  <w:style w:type="paragraph" w:customStyle="1" w:styleId="71CEAB6607B84517B416D97A5AF9C229">
    <w:name w:val="71CEAB6607B84517B416D97A5AF9C229"/>
  </w:style>
  <w:style w:type="paragraph" w:customStyle="1" w:styleId="846DA20EFA834FEA828076777AE76072">
    <w:name w:val="846DA20EFA834FEA828076777AE76072"/>
  </w:style>
  <w:style w:type="paragraph" w:customStyle="1" w:styleId="5C080DBA31CD4E95AD8DBD0C288F8061">
    <w:name w:val="5C080DBA31CD4E95AD8DBD0C288F8061"/>
  </w:style>
  <w:style w:type="paragraph" w:customStyle="1" w:styleId="AB40CCBF391F41D4B37499ED8F3225B5">
    <w:name w:val="AB40CCBF391F41D4B37499ED8F3225B5"/>
  </w:style>
  <w:style w:type="paragraph" w:customStyle="1" w:styleId="98BD49797D0349CBAACC63BB0A711810">
    <w:name w:val="98BD49797D0349CBAACC63BB0A711810"/>
  </w:style>
  <w:style w:type="paragraph" w:customStyle="1" w:styleId="494A16AF1F724675B4EC17AA72CC71AA">
    <w:name w:val="494A16AF1F724675B4EC17AA72CC71AA"/>
  </w:style>
  <w:style w:type="paragraph" w:customStyle="1" w:styleId="3D2BF520836C496CAAFDAF2648FA27D8">
    <w:name w:val="3D2BF520836C496CAAFDAF2648FA27D8"/>
  </w:style>
  <w:style w:type="paragraph" w:customStyle="1" w:styleId="8CA0459D293846D1AB344D94B133DA0B">
    <w:name w:val="8CA0459D293846D1AB344D94B133DA0B"/>
  </w:style>
  <w:style w:type="paragraph" w:customStyle="1" w:styleId="DD42479770F74080A9662627585A2D90">
    <w:name w:val="DD42479770F74080A9662627585A2D90"/>
  </w:style>
  <w:style w:type="paragraph" w:customStyle="1" w:styleId="EC14B2B4F0B5460D883D1674FFB99236">
    <w:name w:val="EC14B2B4F0B5460D883D1674FFB99236"/>
  </w:style>
  <w:style w:type="paragraph" w:customStyle="1" w:styleId="2877704410524FBE98AD7C183AB74F61">
    <w:name w:val="2877704410524FBE98AD7C183AB74F61"/>
  </w:style>
  <w:style w:type="paragraph" w:customStyle="1" w:styleId="0758756FF2784FF68E1A266AB4A4E4B3">
    <w:name w:val="0758756FF2784FF68E1A266AB4A4E4B3"/>
  </w:style>
  <w:style w:type="paragraph" w:customStyle="1" w:styleId="13EDB38A29564377AE9340C19B063E8E">
    <w:name w:val="13EDB38A29564377AE9340C19B063E8E"/>
  </w:style>
  <w:style w:type="paragraph" w:customStyle="1" w:styleId="234B511F91F947E29D3351F5793D0453">
    <w:name w:val="234B511F91F947E29D3351F5793D0453"/>
  </w:style>
  <w:style w:type="paragraph" w:customStyle="1" w:styleId="61A900E8360B4A3582794BB33DF3FE24">
    <w:name w:val="61A900E8360B4A3582794BB33DF3FE24"/>
  </w:style>
  <w:style w:type="paragraph" w:customStyle="1" w:styleId="DB5BA994C3E34192B35758C7E35005EB">
    <w:name w:val="DB5BA994C3E34192B35758C7E35005EB"/>
  </w:style>
  <w:style w:type="paragraph" w:customStyle="1" w:styleId="AEA8D57DD390481EA320D86DB9831AC9">
    <w:name w:val="AEA8D57DD390481EA320D86DB9831AC9"/>
  </w:style>
  <w:style w:type="paragraph" w:customStyle="1" w:styleId="987A7070FEA3492CB69D175CEC90E908">
    <w:name w:val="987A7070FEA3492CB69D175CEC90E908"/>
  </w:style>
  <w:style w:type="paragraph" w:customStyle="1" w:styleId="ECA240FCA77E41ABA44BA80396C6465F">
    <w:name w:val="ECA240FCA77E41ABA44BA80396C6465F"/>
  </w:style>
  <w:style w:type="paragraph" w:customStyle="1" w:styleId="928AD84D76FB42F3801204879A67BF91">
    <w:name w:val="928AD84D76FB42F3801204879A67BF91"/>
  </w:style>
  <w:style w:type="paragraph" w:customStyle="1" w:styleId="B6A61D7C297E4F26B04B238A30E5DCA3">
    <w:name w:val="B6A61D7C297E4F26B04B238A30E5DCA3"/>
  </w:style>
  <w:style w:type="paragraph" w:customStyle="1" w:styleId="A77E2E3870E64D16B0D002803DFD3CEC">
    <w:name w:val="A77E2E3870E64D16B0D002803DFD3CEC"/>
  </w:style>
  <w:style w:type="paragraph" w:customStyle="1" w:styleId="EEC48F79E96C4E58BEB51316D7EEBFEA">
    <w:name w:val="EEC48F79E96C4E58BEB51316D7EEBF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Curriculum vitae</Template>
  <TotalTime>0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Savannah Ferrell</dc:creator>
  <cp:keywords/>
  <cp:lastModifiedBy>Shane Sullivan</cp:lastModifiedBy>
  <cp:revision>2</cp:revision>
  <cp:lastPrinted>2006-08-01T17:47:00Z</cp:lastPrinted>
  <dcterms:created xsi:type="dcterms:W3CDTF">2020-03-31T23:30:00Z</dcterms:created>
  <dcterms:modified xsi:type="dcterms:W3CDTF">2020-03-31T23:30:00Z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mageGenCounter">
    <vt:lpwstr>0</vt:lpwstr>
  </property>
  <property fmtid="{D5CDD505-2E9C-101B-9397-08002B2CF9AE}" pid="4" name="ViolationReportStatus">
    <vt:lpwstr>None</vt:lpwstr>
  </property>
  <property fmtid="{D5CDD505-2E9C-101B-9397-08002B2CF9AE}" pid="5" name="ImageGenStatus">
    <vt:lpwstr>0</vt:lpwstr>
  </property>
  <property fmtid="{D5CDD505-2E9C-101B-9397-08002B2CF9AE}" pid="6" name="PolicheckStatus">
    <vt:lpwstr>0</vt:lpwstr>
  </property>
  <property fmtid="{D5CDD505-2E9C-101B-9397-08002B2CF9AE}" pid="7" name="Applications">
    <vt:lpwstr>95;#zwd120;#79;#tpl120;#448;#zwd140</vt:lpwstr>
  </property>
  <property fmtid="{D5CDD505-2E9C-101B-9397-08002B2CF9AE}" pid="8" name="PolicheckCounter">
    <vt:lpwstr>0</vt:lpwstr>
  </property>
  <property fmtid="{D5CDD505-2E9C-101B-9397-08002B2CF9AE}" pid="9" name="APTrustLevel">
    <vt:r8>1</vt:r8>
  </property>
  <property fmtid="{D5CDD505-2E9C-101B-9397-08002B2CF9AE}" pid="10" name="MSIP_Label_f42aa342-8706-4288-bd11-ebb85995028c_Enabled">
    <vt:lpwstr>True</vt:lpwstr>
  </property>
  <property fmtid="{D5CDD505-2E9C-101B-9397-08002B2CF9AE}" pid="11" name="MSIP_Label_f42aa342-8706-4288-bd11-ebb85995028c_SiteId">
    <vt:lpwstr>72f988bf-86f1-41af-91ab-2d7cd011db47</vt:lpwstr>
  </property>
  <property fmtid="{D5CDD505-2E9C-101B-9397-08002B2CF9AE}" pid="12" name="MSIP_Label_f42aa342-8706-4288-bd11-ebb85995028c_Owner">
    <vt:lpwstr>Anumol@vidyatech.com</vt:lpwstr>
  </property>
  <property fmtid="{D5CDD505-2E9C-101B-9397-08002B2CF9AE}" pid="13" name="MSIP_Label_f42aa342-8706-4288-bd11-ebb85995028c_SetDate">
    <vt:lpwstr>2018-06-08T07:15:40.8825359Z</vt:lpwstr>
  </property>
  <property fmtid="{D5CDD505-2E9C-101B-9397-08002B2CF9AE}" pid="14" name="MSIP_Label_f42aa342-8706-4288-bd11-ebb85995028c_Name">
    <vt:lpwstr>General</vt:lpwstr>
  </property>
  <property fmtid="{D5CDD505-2E9C-101B-9397-08002B2CF9AE}" pid="15" name="MSIP_Label_f42aa342-8706-4288-bd11-ebb85995028c_Application">
    <vt:lpwstr>Microsoft Azure Information Protection</vt:lpwstr>
  </property>
  <property fmtid="{D5CDD505-2E9C-101B-9397-08002B2CF9AE}" pid="16" name="MSIP_Label_f42aa342-8706-4288-bd11-ebb85995028c_Extended_MSFT_Method">
    <vt:lpwstr>Automatic</vt:lpwstr>
  </property>
  <property fmtid="{D5CDD505-2E9C-101B-9397-08002B2CF9AE}" pid="17" name="Sensitivity">
    <vt:lpwstr>General</vt:lpwstr>
  </property>
</Properties>
</file>